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4F4E9" w:themeColor="background1"/>
  <w:body>
    <w:p w14:paraId="620D3BE1" w14:textId="77777777" w:rsidR="00C21C81" w:rsidRPr="00EA0AF7" w:rsidRDefault="00C21C81" w:rsidP="00C21C81">
      <w:pPr>
        <w:pStyle w:val="Heading1"/>
      </w:pPr>
      <w:r w:rsidRPr="00EA0AF7">
        <w:t>DATA COMPLAINT FORM</w:t>
      </w:r>
    </w:p>
    <w:p w14:paraId="785F26C0" w14:textId="77777777" w:rsidR="00C21C81" w:rsidRDefault="00C21C81" w:rsidP="00C21C81">
      <w:pPr>
        <w:rPr>
          <w:rFonts w:ascii="Atkinson Hyperlegible" w:hAnsi="Atkinson Hyperlegible"/>
          <w:i/>
          <w:iCs/>
          <w:sz w:val="22"/>
          <w:szCs w:val="22"/>
        </w:rPr>
      </w:pPr>
    </w:p>
    <w:p w14:paraId="30BF0227" w14:textId="26CF438C" w:rsidR="00C21C81" w:rsidRPr="00EA0AF7" w:rsidRDefault="00C21C81" w:rsidP="00C21C81">
      <w:pPr>
        <w:rPr>
          <w:rFonts w:ascii="Atkinson Hyperlegible" w:hAnsi="Atkinson Hyperlegible"/>
          <w:i/>
          <w:iCs/>
          <w:sz w:val="22"/>
          <w:szCs w:val="22"/>
        </w:rPr>
      </w:pPr>
      <w:r w:rsidRPr="00EA0AF7">
        <w:rPr>
          <w:rFonts w:ascii="Atkinson Hyperlegible" w:hAnsi="Atkinson Hyperlegible"/>
          <w:i/>
          <w:iCs/>
          <w:sz w:val="22"/>
          <w:szCs w:val="22"/>
        </w:rPr>
        <w:t xml:space="preserve">Anyone who wishes to complain should complete the table below and return the form by email to </w:t>
      </w:r>
      <w:hyperlink r:id="rId12" w:history="1">
        <w:r w:rsidRPr="00EA0AF7">
          <w:rPr>
            <w:rStyle w:val="Hyperlink"/>
            <w:rFonts w:ascii="Atkinson Hyperlegible" w:hAnsi="Atkinson Hyperlegible"/>
            <w:i/>
            <w:iCs/>
            <w:color w:val="auto"/>
            <w:sz w:val="22"/>
            <w:szCs w:val="22"/>
          </w:rPr>
          <w:t>asi.dpo@adamsmithinternational.com</w:t>
        </w:r>
      </w:hyperlink>
      <w:r w:rsidRPr="00EA0AF7">
        <w:rPr>
          <w:rFonts w:ascii="Atkinson Hyperlegible" w:hAnsi="Atkinson Hyperlegible"/>
          <w:i/>
          <w:iCs/>
          <w:sz w:val="22"/>
          <w:szCs w:val="22"/>
        </w:rPr>
        <w:t>.</w:t>
      </w:r>
    </w:p>
    <w:p w14:paraId="2AC25CB9" w14:textId="77777777" w:rsidR="00C21C81" w:rsidRPr="00EA0AF7" w:rsidRDefault="00C21C81" w:rsidP="00C21C81">
      <w:pPr>
        <w:rPr>
          <w:rFonts w:ascii="Atkinson Hyperlegible" w:hAnsi="Atkinson Hyperlegible"/>
          <w:i/>
          <w:iCs/>
          <w:sz w:val="22"/>
          <w:szCs w:val="22"/>
        </w:rPr>
      </w:pPr>
      <w:r w:rsidRPr="00EA0AF7">
        <w:rPr>
          <w:rFonts w:ascii="Atkinson Hyperlegible" w:hAnsi="Atkinson Hyperlegible"/>
          <w:i/>
          <w:iCs/>
          <w:sz w:val="22"/>
          <w:szCs w:val="22"/>
        </w:rPr>
        <w:t>For further information on the rights you have as a data subject please see our Privacy Policy available on our website</w:t>
      </w:r>
      <w:r>
        <w:rPr>
          <w:rFonts w:ascii="Atkinson Hyperlegible" w:hAnsi="Atkinson Hyperlegible"/>
          <w:i/>
          <w:iCs/>
          <w:sz w:val="22"/>
          <w:szCs w:val="22"/>
        </w:rPr>
        <w:t>.</w:t>
      </w:r>
      <w:r w:rsidRPr="00EA0AF7">
        <w:rPr>
          <w:rFonts w:ascii="Atkinson Hyperlegible" w:hAnsi="Atkinson Hyperlegible"/>
          <w:i/>
          <w:iCs/>
          <w:sz w:val="22"/>
          <w:szCs w:val="22"/>
        </w:rPr>
        <w:t xml:space="preserve"> </w:t>
      </w:r>
      <w:r>
        <w:rPr>
          <w:rFonts w:ascii="Atkinson Hyperlegible" w:hAnsi="Atkinson Hyperlegible"/>
          <w:i/>
          <w:iCs/>
          <w:sz w:val="22"/>
          <w:szCs w:val="22"/>
        </w:rPr>
        <w:t>P</w:t>
      </w:r>
      <w:r w:rsidRPr="00EA0AF7">
        <w:rPr>
          <w:rFonts w:ascii="Atkinson Hyperlegible" w:hAnsi="Atkinson Hyperlegible"/>
          <w:i/>
          <w:iCs/>
          <w:sz w:val="22"/>
          <w:szCs w:val="22"/>
        </w:rPr>
        <w:t xml:space="preserve">lease see </w:t>
      </w:r>
      <w:hyperlink r:id="rId13" w:history="1">
        <w:r w:rsidRPr="002271ED">
          <w:rPr>
            <w:rStyle w:val="Hyperlink"/>
            <w:rFonts w:ascii="Atkinson Hyperlegible" w:hAnsi="Atkinson Hyperlegible"/>
            <w:i/>
            <w:iCs/>
            <w:color w:val="auto"/>
            <w:sz w:val="22"/>
            <w:szCs w:val="22"/>
          </w:rPr>
          <w:t>www.</w:t>
        </w:r>
        <w:r>
          <w:rPr>
            <w:rStyle w:val="Hyperlink"/>
            <w:rFonts w:ascii="Atkinson Hyperlegible" w:hAnsi="Atkinson Hyperlegible"/>
            <w:i/>
            <w:iCs/>
            <w:color w:val="auto"/>
            <w:sz w:val="22"/>
            <w:szCs w:val="22"/>
          </w:rPr>
          <w:t>adamsmithinternational.com</w:t>
        </w:r>
      </w:hyperlink>
      <w:r w:rsidRPr="00EA0AF7">
        <w:rPr>
          <w:rFonts w:ascii="Atkinson Hyperlegible" w:hAnsi="Atkinson Hyperlegible"/>
          <w:i/>
          <w:iCs/>
          <w:sz w:val="22"/>
          <w:szCs w:val="22"/>
        </w:rPr>
        <w:t xml:space="preserve"> for further information.</w:t>
      </w:r>
    </w:p>
    <w:p w14:paraId="7D6BF4C7" w14:textId="77777777" w:rsidR="00C21C81" w:rsidRDefault="00C21C81" w:rsidP="00C21C81">
      <w:pPr>
        <w:rPr>
          <w:rFonts w:ascii="Atkinson Hyperlegible" w:hAnsi="Atkinson Hyperlegible"/>
          <w:i/>
          <w:iCs/>
          <w:sz w:val="22"/>
          <w:szCs w:val="22"/>
        </w:rPr>
      </w:pPr>
      <w:r w:rsidRPr="00EA0AF7">
        <w:rPr>
          <w:rFonts w:ascii="Atkinson Hyperlegible" w:hAnsi="Atkinson Hyperlegible"/>
          <w:i/>
          <w:iCs/>
          <w:sz w:val="22"/>
          <w:szCs w:val="22"/>
        </w:rPr>
        <w:t>ASI reserves the right to seek identification from you where this is necessary.  Please also note that ASI may seek additional details based on the complexity of your request.</w:t>
      </w:r>
    </w:p>
    <w:p w14:paraId="319A72C0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  <w:lang w:val="en-US"/>
        </w:rPr>
      </w:pPr>
      <w:r w:rsidRPr="00EA0AF7">
        <w:rPr>
          <w:rFonts w:ascii="Atkinson Hyperlegible" w:hAnsi="Atkinson Hyperlegible"/>
          <w:sz w:val="22"/>
          <w:szCs w:val="22"/>
          <w:lang w:val="en-US"/>
        </w:rPr>
        <w:t>I am writing to let you know that I have concerns about how my personal information has been handled by you.</w:t>
      </w:r>
    </w:p>
    <w:p w14:paraId="0D30FE5A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  <w:lang w:val="en-US"/>
        </w:rPr>
      </w:pPr>
      <w:r w:rsidRPr="00EA0AF7">
        <w:rPr>
          <w:rFonts w:ascii="Atkinson Hyperlegible" w:hAnsi="Atkinson Hyperlegible"/>
          <w:sz w:val="22"/>
          <w:szCs w:val="22"/>
          <w:lang w:val="en-US"/>
        </w:rPr>
        <w:t>I understand that before reporting my complaint to the Information Commissioner I should provide you with a chance to deal with my complaint.</w:t>
      </w:r>
    </w:p>
    <w:p w14:paraId="2B9A8AEE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  <w:lang w:val="en-US"/>
        </w:rPr>
      </w:pPr>
      <w:r w:rsidRPr="00EA0AF7">
        <w:rPr>
          <w:rFonts w:ascii="Atkinson Hyperlegible" w:hAnsi="Atkinson Hyperlegible"/>
          <w:sz w:val="22"/>
          <w:szCs w:val="22"/>
          <w:lang w:val="en-US"/>
        </w:rPr>
        <w:t>If when I have received your response, I would still like to report my complaint to the IC, I will give them a copy of my complaint and your response to consider.</w:t>
      </w:r>
    </w:p>
    <w:p w14:paraId="62D083D5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  <w:lang w:val="en-US"/>
        </w:rPr>
      </w:pPr>
      <w:r w:rsidRPr="00EA0AF7">
        <w:rPr>
          <w:rFonts w:ascii="Atkinson Hyperlegible" w:hAnsi="Atkinson Hyperlegible"/>
          <w:sz w:val="22"/>
          <w:szCs w:val="22"/>
          <w:lang w:val="en-US"/>
        </w:rPr>
        <w:t>Please acknowledge receipt of this data complaint form and let me know the date by which you expect to be able to respond.</w:t>
      </w:r>
    </w:p>
    <w:p w14:paraId="745E6522" w14:textId="77777777" w:rsidR="00C21C81" w:rsidRPr="00EA0AF7" w:rsidRDefault="00C21C81" w:rsidP="00C21C81">
      <w:pPr>
        <w:rPr>
          <w:rFonts w:ascii="Atkinson Hyperlegible" w:hAnsi="Atkinson Hyperlegible"/>
          <w:b/>
          <w:bCs/>
          <w:sz w:val="22"/>
          <w:szCs w:val="22"/>
        </w:rPr>
      </w:pPr>
      <w:r w:rsidRPr="00EA0AF7">
        <w:rPr>
          <w:rFonts w:ascii="Atkinson Hyperlegible" w:hAnsi="Atkinson Hyperlegible"/>
          <w:b/>
          <w:bCs/>
          <w:sz w:val="22"/>
          <w:szCs w:val="22"/>
        </w:rPr>
        <w:t xml:space="preserve">PART 1a. Details of person making complaint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96"/>
        <w:gridCol w:w="5720"/>
      </w:tblGrid>
      <w:tr w:rsidR="00C21C81" w:rsidRPr="00EA0AF7" w14:paraId="7EB4F0B1" w14:textId="77777777" w:rsidTr="00430A0B">
        <w:tc>
          <w:tcPr>
            <w:tcW w:w="3296" w:type="dxa"/>
          </w:tcPr>
          <w:p w14:paraId="645AB2A0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Title (Mr, Ms, etc.)</w:t>
            </w:r>
          </w:p>
        </w:tc>
        <w:tc>
          <w:tcPr>
            <w:tcW w:w="5720" w:type="dxa"/>
          </w:tcPr>
          <w:p w14:paraId="068385E9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7A589368" w14:textId="77777777" w:rsidTr="00430A0B">
        <w:tc>
          <w:tcPr>
            <w:tcW w:w="3296" w:type="dxa"/>
          </w:tcPr>
          <w:p w14:paraId="7E82A737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Surname</w:t>
            </w:r>
          </w:p>
        </w:tc>
        <w:tc>
          <w:tcPr>
            <w:tcW w:w="5720" w:type="dxa"/>
          </w:tcPr>
          <w:p w14:paraId="7555DEFD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0DCCC6DA" w14:textId="77777777" w:rsidTr="00430A0B">
        <w:tc>
          <w:tcPr>
            <w:tcW w:w="3296" w:type="dxa"/>
          </w:tcPr>
          <w:p w14:paraId="331BF498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Former surname (if applicable)</w:t>
            </w:r>
          </w:p>
        </w:tc>
        <w:tc>
          <w:tcPr>
            <w:tcW w:w="5720" w:type="dxa"/>
          </w:tcPr>
          <w:p w14:paraId="52832FC7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0539CC27" w14:textId="77777777" w:rsidTr="00430A0B">
        <w:tc>
          <w:tcPr>
            <w:tcW w:w="3296" w:type="dxa"/>
          </w:tcPr>
          <w:p w14:paraId="03F55FB5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Forename(s)</w:t>
            </w:r>
          </w:p>
        </w:tc>
        <w:tc>
          <w:tcPr>
            <w:tcW w:w="5720" w:type="dxa"/>
          </w:tcPr>
          <w:p w14:paraId="7765534E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38670C5E" w14:textId="77777777" w:rsidTr="00430A0B">
        <w:tc>
          <w:tcPr>
            <w:tcW w:w="3296" w:type="dxa"/>
          </w:tcPr>
          <w:p w14:paraId="1559AE8A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Country</w:t>
            </w:r>
          </w:p>
        </w:tc>
        <w:tc>
          <w:tcPr>
            <w:tcW w:w="5720" w:type="dxa"/>
          </w:tcPr>
          <w:p w14:paraId="2C89AAB7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545F6026" w14:textId="77777777" w:rsidTr="00430A0B">
        <w:tc>
          <w:tcPr>
            <w:tcW w:w="3296" w:type="dxa"/>
          </w:tcPr>
          <w:p w14:paraId="64523C7A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Email address</w:t>
            </w:r>
          </w:p>
        </w:tc>
        <w:tc>
          <w:tcPr>
            <w:tcW w:w="5720" w:type="dxa"/>
          </w:tcPr>
          <w:p w14:paraId="41E6F55A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05A00099" w14:textId="77777777" w:rsidTr="00430A0B">
        <w:tc>
          <w:tcPr>
            <w:tcW w:w="3296" w:type="dxa"/>
          </w:tcPr>
          <w:p w14:paraId="69F88591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Phone Number</w:t>
            </w:r>
          </w:p>
        </w:tc>
        <w:tc>
          <w:tcPr>
            <w:tcW w:w="5720" w:type="dxa"/>
          </w:tcPr>
          <w:p w14:paraId="7E28FDDD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3F07A047" w14:textId="77777777" w:rsidTr="00430A0B">
        <w:tc>
          <w:tcPr>
            <w:tcW w:w="3296" w:type="dxa"/>
          </w:tcPr>
          <w:p w14:paraId="6643A40E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Relationship with ASI</w:t>
            </w:r>
          </w:p>
        </w:tc>
        <w:tc>
          <w:tcPr>
            <w:tcW w:w="5720" w:type="dxa"/>
          </w:tcPr>
          <w:p w14:paraId="4BF988F3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For e.g Former employee, subcontractor, vendor, supplier</w:t>
            </w:r>
            <w:r>
              <w:rPr>
                <w:rFonts w:ascii="Atkinson Hyperlegible" w:hAnsi="Atkinson Hyperlegible"/>
                <w:sz w:val="22"/>
                <w:szCs w:val="22"/>
              </w:rPr>
              <w:t>, beneficiary</w:t>
            </w:r>
            <w:r w:rsidRPr="00EA0AF7">
              <w:rPr>
                <w:rFonts w:ascii="Atkinson Hyperlegible" w:hAnsi="Atkinson Hyperlegible"/>
                <w:sz w:val="22"/>
                <w:szCs w:val="22"/>
              </w:rPr>
              <w:t xml:space="preserve"> etc. </w:t>
            </w:r>
          </w:p>
        </w:tc>
      </w:tr>
      <w:tr w:rsidR="00C21C81" w:rsidRPr="00EA0AF7" w14:paraId="4B6B8826" w14:textId="77777777" w:rsidTr="00430A0B">
        <w:tc>
          <w:tcPr>
            <w:tcW w:w="3296" w:type="dxa"/>
          </w:tcPr>
          <w:p w14:paraId="229CA102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>Preferred response format (email or post)</w:t>
            </w:r>
          </w:p>
        </w:tc>
        <w:tc>
          <w:tcPr>
            <w:tcW w:w="5720" w:type="dxa"/>
          </w:tcPr>
          <w:p w14:paraId="6DD97BB4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  <w:tr w:rsidR="00C21C81" w:rsidRPr="00EA0AF7" w14:paraId="6D01D404" w14:textId="77777777" w:rsidTr="00430A0B">
        <w:tc>
          <w:tcPr>
            <w:tcW w:w="3296" w:type="dxa"/>
          </w:tcPr>
          <w:p w14:paraId="7752F8E3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t xml:space="preserve">Please provide in the second column  the full details of your complaint, explaining what has happened and, if appropriate, </w:t>
            </w:r>
            <w:r w:rsidRPr="00EA0AF7">
              <w:rPr>
                <w:rFonts w:ascii="Atkinson Hyperlegible" w:hAnsi="Atkinson Hyperlegible"/>
                <w:sz w:val="22"/>
                <w:szCs w:val="22"/>
              </w:rPr>
              <w:lastRenderedPageBreak/>
              <w:t>the effect it has had on you Select Request Type</w:t>
            </w:r>
          </w:p>
        </w:tc>
        <w:tc>
          <w:tcPr>
            <w:tcW w:w="5720" w:type="dxa"/>
          </w:tcPr>
          <w:p w14:paraId="4523098F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sz w:val="22"/>
                <w:szCs w:val="22"/>
              </w:rPr>
              <w:lastRenderedPageBreak/>
              <w:t>Details of complaint:</w:t>
            </w:r>
          </w:p>
          <w:p w14:paraId="6C329EC5" w14:textId="77777777" w:rsidR="00C21C81" w:rsidRPr="00EA0AF7" w:rsidRDefault="00C21C81" w:rsidP="00430A0B">
            <w:pPr>
              <w:rPr>
                <w:rFonts w:ascii="Atkinson Hyperlegible" w:hAnsi="Atkinson Hyperlegible"/>
                <w:sz w:val="22"/>
                <w:szCs w:val="22"/>
              </w:rPr>
            </w:pPr>
          </w:p>
        </w:tc>
      </w:tr>
    </w:tbl>
    <w:p w14:paraId="7A2F7F3B" w14:textId="77777777" w:rsidR="00C21C81" w:rsidRPr="00EA0AF7" w:rsidRDefault="00C21C81" w:rsidP="00C21C81">
      <w:pPr>
        <w:rPr>
          <w:rFonts w:ascii="Atkinson Hyperlegible" w:hAnsi="Atkinson Hyperlegible"/>
          <w:b/>
          <w:bCs/>
          <w:sz w:val="22"/>
          <w:szCs w:val="22"/>
        </w:rPr>
      </w:pPr>
    </w:p>
    <w:p w14:paraId="0B30FC4A" w14:textId="77777777" w:rsidR="00C21C81" w:rsidRPr="00EA0AF7" w:rsidRDefault="00C21C81" w:rsidP="00C21C81">
      <w:pPr>
        <w:rPr>
          <w:rFonts w:ascii="Atkinson Hyperlegible" w:hAnsi="Atkinson Hyperlegible"/>
          <w:b/>
          <w:bCs/>
          <w:sz w:val="22"/>
          <w:szCs w:val="22"/>
        </w:rPr>
      </w:pPr>
      <w:r w:rsidRPr="00EA0AF7">
        <w:rPr>
          <w:rFonts w:ascii="Atkinson Hyperlegible" w:hAnsi="Atkinson Hyperlegible"/>
          <w:b/>
          <w:bCs/>
          <w:sz w:val="22"/>
          <w:szCs w:val="22"/>
        </w:rPr>
        <w:t>PART 1b. Requests made on a data subject’s behalf (If applicable)</w:t>
      </w:r>
    </w:p>
    <w:p w14:paraId="714B4E1D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  <w:lang w:val="en-US"/>
        </w:rPr>
      </w:pPr>
      <w:r w:rsidRPr="00EA0AF7">
        <w:rPr>
          <w:rFonts w:ascii="Atkinson Hyperlegible" w:hAnsi="Atkinson Hyperlegible"/>
          <w:sz w:val="22"/>
          <w:szCs w:val="22"/>
          <w:lang w:val="en-US"/>
        </w:rPr>
        <w:t>Please complete this section of the form with your name and contact details if you are acting on behalf of a person who wishes to make a complaint. P</w:t>
      </w:r>
      <w:r w:rsidRPr="00EA0AF7">
        <w:rPr>
          <w:rFonts w:ascii="Atkinson Hyperlegible" w:hAnsi="Atkinson Hyperlegible"/>
          <w:sz w:val="22"/>
          <w:szCs w:val="22"/>
        </w:rPr>
        <w:t>lease complete and return the form together with the authority to act, signed by the person who is authorising you to act on their behalf.</w:t>
      </w:r>
    </w:p>
    <w:tbl>
      <w:tblPr>
        <w:tblStyle w:val="TableGrid"/>
        <w:tblW w:w="9067" w:type="dxa"/>
        <w:tblLook w:val="01E0" w:firstRow="1" w:lastRow="1" w:firstColumn="1" w:lastColumn="1" w:noHBand="0" w:noVBand="0"/>
      </w:tblPr>
      <w:tblGrid>
        <w:gridCol w:w="3256"/>
        <w:gridCol w:w="5811"/>
      </w:tblGrid>
      <w:tr w:rsidR="00C21C81" w:rsidRPr="00EA0AF7" w14:paraId="7B27552A" w14:textId="77777777" w:rsidTr="00430A0B">
        <w:tc>
          <w:tcPr>
            <w:tcW w:w="3256" w:type="dxa"/>
          </w:tcPr>
          <w:p w14:paraId="7100A751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b/>
                <w:bCs/>
                <w:sz w:val="22"/>
                <w:szCs w:val="22"/>
              </w:rPr>
              <w:t>Title (Mr, Ms, etc.)</w:t>
            </w:r>
          </w:p>
        </w:tc>
        <w:tc>
          <w:tcPr>
            <w:tcW w:w="5811" w:type="dxa"/>
          </w:tcPr>
          <w:p w14:paraId="411FC723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</w:p>
        </w:tc>
      </w:tr>
      <w:tr w:rsidR="00C21C81" w:rsidRPr="00EA0AF7" w14:paraId="4086F671" w14:textId="77777777" w:rsidTr="00430A0B">
        <w:tc>
          <w:tcPr>
            <w:tcW w:w="3256" w:type="dxa"/>
          </w:tcPr>
          <w:p w14:paraId="2EFB2917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5811" w:type="dxa"/>
          </w:tcPr>
          <w:p w14:paraId="7464225B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</w:p>
        </w:tc>
      </w:tr>
      <w:tr w:rsidR="00C21C81" w:rsidRPr="00EA0AF7" w14:paraId="44C50375" w14:textId="77777777" w:rsidTr="00430A0B">
        <w:tc>
          <w:tcPr>
            <w:tcW w:w="3256" w:type="dxa"/>
          </w:tcPr>
          <w:p w14:paraId="14A930C9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b/>
                <w:bCs/>
                <w:sz w:val="22"/>
                <w:szCs w:val="22"/>
              </w:rPr>
              <w:t>Forename(s)</w:t>
            </w:r>
          </w:p>
        </w:tc>
        <w:tc>
          <w:tcPr>
            <w:tcW w:w="5811" w:type="dxa"/>
          </w:tcPr>
          <w:p w14:paraId="39C1396E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</w:p>
        </w:tc>
      </w:tr>
      <w:tr w:rsidR="00C21C81" w:rsidRPr="00EA0AF7" w14:paraId="5E36E5BB" w14:textId="77777777" w:rsidTr="00430A0B">
        <w:tc>
          <w:tcPr>
            <w:tcW w:w="3256" w:type="dxa"/>
          </w:tcPr>
          <w:p w14:paraId="552278D1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5811" w:type="dxa"/>
          </w:tcPr>
          <w:p w14:paraId="2681D78C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</w:p>
        </w:tc>
      </w:tr>
      <w:tr w:rsidR="00C21C81" w:rsidRPr="00EA0AF7" w14:paraId="56671721" w14:textId="77777777" w:rsidTr="00430A0B">
        <w:tc>
          <w:tcPr>
            <w:tcW w:w="3256" w:type="dxa"/>
          </w:tcPr>
          <w:p w14:paraId="7B1828E5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5811" w:type="dxa"/>
          </w:tcPr>
          <w:p w14:paraId="68E5E3F5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</w:p>
        </w:tc>
      </w:tr>
      <w:tr w:rsidR="00C21C81" w:rsidRPr="00EA0AF7" w14:paraId="3C290C2F" w14:textId="77777777" w:rsidTr="00430A0B">
        <w:tc>
          <w:tcPr>
            <w:tcW w:w="3256" w:type="dxa"/>
          </w:tcPr>
          <w:p w14:paraId="4BEF20C2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  <w:r w:rsidRPr="00EA0AF7">
              <w:rPr>
                <w:rFonts w:ascii="Atkinson Hyperlegible" w:hAnsi="Atkinson Hyperlegible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5811" w:type="dxa"/>
          </w:tcPr>
          <w:p w14:paraId="2FC88F2A" w14:textId="77777777" w:rsidR="00C21C81" w:rsidRPr="00EA0AF7" w:rsidRDefault="00C21C81" w:rsidP="00430A0B">
            <w:pPr>
              <w:rPr>
                <w:rFonts w:ascii="Atkinson Hyperlegible" w:hAnsi="Atkinson Hyperlegible"/>
                <w:b/>
                <w:bCs/>
                <w:sz w:val="22"/>
                <w:szCs w:val="22"/>
              </w:rPr>
            </w:pPr>
          </w:p>
        </w:tc>
      </w:tr>
    </w:tbl>
    <w:p w14:paraId="0DC53D52" w14:textId="77777777" w:rsidR="00C21C81" w:rsidRPr="00EA0AF7" w:rsidRDefault="00C21C81" w:rsidP="00C21C81">
      <w:pPr>
        <w:rPr>
          <w:rFonts w:ascii="Atkinson Hyperlegible" w:hAnsi="Atkinson Hyperlegible"/>
          <w:b/>
          <w:bCs/>
          <w:sz w:val="22"/>
          <w:szCs w:val="22"/>
        </w:rPr>
      </w:pPr>
    </w:p>
    <w:p w14:paraId="62CE28E3" w14:textId="77777777" w:rsidR="00C21C81" w:rsidRPr="00EA0AF7" w:rsidRDefault="00C21C81" w:rsidP="00C21C81">
      <w:pPr>
        <w:rPr>
          <w:rFonts w:ascii="Atkinson Hyperlegible" w:hAnsi="Atkinson Hyperlegible"/>
          <w:b/>
          <w:bCs/>
          <w:sz w:val="22"/>
          <w:szCs w:val="22"/>
        </w:rPr>
      </w:pPr>
      <w:bookmarkStart w:id="0" w:name="_Hlk153869715"/>
      <w:r w:rsidRPr="00EA0AF7">
        <w:rPr>
          <w:rFonts w:ascii="Atkinson Hyperlegible" w:hAnsi="Atkinson Hyperlegible"/>
          <w:b/>
          <w:bCs/>
          <w:sz w:val="22"/>
          <w:szCs w:val="22"/>
        </w:rPr>
        <w:t>PART 2a. Declaration:</w:t>
      </w:r>
    </w:p>
    <w:p w14:paraId="1A036BDA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r w:rsidRPr="00EA0AF7">
        <w:rPr>
          <w:rFonts w:ascii="Atkinson Hyperlegible" w:hAnsi="Atkinson Hyperlegible"/>
          <w:sz w:val="22"/>
          <w:szCs w:val="22"/>
        </w:rPr>
        <w:t xml:space="preserve">I am the data subject named in Part 1a of this document </w:t>
      </w:r>
    </w:p>
    <w:p w14:paraId="104D4671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</w:p>
    <w:p w14:paraId="7F941206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r w:rsidRPr="00EA0AF7">
        <w:rPr>
          <w:rFonts w:ascii="Atkinson Hyperlegible" w:hAnsi="Atkinson Hyperlegible"/>
          <w:sz w:val="22"/>
          <w:szCs w:val="22"/>
        </w:rPr>
        <w:t>Full Name: _________________________________________________________</w:t>
      </w:r>
      <w:r w:rsidRPr="00EA0AF7">
        <w:rPr>
          <w:rFonts w:ascii="Atkinson Hyperlegible" w:hAnsi="Atkinson Hyperlegible"/>
          <w:sz w:val="22"/>
          <w:szCs w:val="22"/>
        </w:rPr>
        <w:tab/>
      </w:r>
    </w:p>
    <w:p w14:paraId="6E845A20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bookmarkStart w:id="1" w:name="_Hlk152336778"/>
      <w:r w:rsidRPr="00EA0AF7">
        <w:rPr>
          <w:rFonts w:ascii="Atkinson Hyperlegible" w:hAnsi="Atkinson Hyperlegible"/>
          <w:sz w:val="22"/>
          <w:szCs w:val="22"/>
        </w:rPr>
        <w:t>Signed: _________________________________________________________</w:t>
      </w:r>
      <w:r w:rsidRPr="00EA0AF7">
        <w:rPr>
          <w:rFonts w:ascii="Atkinson Hyperlegible" w:hAnsi="Atkinson Hyperlegible"/>
          <w:sz w:val="22"/>
          <w:szCs w:val="22"/>
        </w:rPr>
        <w:tab/>
      </w:r>
    </w:p>
    <w:bookmarkEnd w:id="1"/>
    <w:p w14:paraId="668277AE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r w:rsidRPr="00EA0AF7">
        <w:rPr>
          <w:rFonts w:ascii="Atkinson Hyperlegible" w:hAnsi="Atkinson Hyperlegible"/>
          <w:sz w:val="22"/>
          <w:szCs w:val="22"/>
        </w:rPr>
        <w:t>Date: ______/________/______</w:t>
      </w:r>
      <w:bookmarkEnd w:id="0"/>
    </w:p>
    <w:p w14:paraId="36364A5E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</w:p>
    <w:p w14:paraId="5BCFD129" w14:textId="77777777" w:rsidR="00C21C81" w:rsidRPr="00EA0AF7" w:rsidRDefault="00C21C81" w:rsidP="00C21C81">
      <w:pPr>
        <w:rPr>
          <w:rFonts w:ascii="Atkinson Hyperlegible" w:hAnsi="Atkinson Hyperlegible"/>
          <w:b/>
          <w:bCs/>
          <w:sz w:val="22"/>
          <w:szCs w:val="22"/>
        </w:rPr>
      </w:pPr>
      <w:r w:rsidRPr="00EA0AF7">
        <w:rPr>
          <w:rFonts w:ascii="Atkinson Hyperlegible" w:hAnsi="Atkinson Hyperlegible"/>
          <w:b/>
          <w:bCs/>
          <w:sz w:val="22"/>
          <w:szCs w:val="22"/>
        </w:rPr>
        <w:t>PART 2b. Declaration:</w:t>
      </w:r>
    </w:p>
    <w:p w14:paraId="4E980A01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r w:rsidRPr="00EA0AF7">
        <w:rPr>
          <w:rFonts w:ascii="Atkinson Hyperlegible" w:hAnsi="Atkinson Hyperlegible"/>
          <w:sz w:val="22"/>
          <w:szCs w:val="22"/>
        </w:rPr>
        <w:t>I confirm that I am duly authorised to act on behalf of the data subject. I understand that Adam Smith International Ltd must confirm my identity and my legal authority to act on behalf of the data subject and may need to request additional verifying information.</w:t>
      </w:r>
    </w:p>
    <w:p w14:paraId="39C4A8B9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</w:p>
    <w:p w14:paraId="48898B50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r w:rsidRPr="00EA0AF7">
        <w:rPr>
          <w:rFonts w:ascii="Atkinson Hyperlegible" w:hAnsi="Atkinson Hyperlegible"/>
          <w:sz w:val="22"/>
          <w:szCs w:val="22"/>
        </w:rPr>
        <w:t>Full Name: _________________________________________________________</w:t>
      </w:r>
      <w:r w:rsidRPr="00EA0AF7">
        <w:rPr>
          <w:rFonts w:ascii="Atkinson Hyperlegible" w:hAnsi="Atkinson Hyperlegible"/>
          <w:sz w:val="22"/>
          <w:szCs w:val="22"/>
        </w:rPr>
        <w:tab/>
      </w:r>
    </w:p>
    <w:p w14:paraId="5FB24830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r w:rsidRPr="00EA0AF7">
        <w:rPr>
          <w:rFonts w:ascii="Atkinson Hyperlegible" w:hAnsi="Atkinson Hyperlegible"/>
          <w:sz w:val="22"/>
          <w:szCs w:val="22"/>
        </w:rPr>
        <w:t>Signed: _________________________________________________________</w:t>
      </w:r>
      <w:r w:rsidRPr="00EA0AF7">
        <w:rPr>
          <w:rFonts w:ascii="Atkinson Hyperlegible" w:hAnsi="Atkinson Hyperlegible"/>
          <w:sz w:val="22"/>
          <w:szCs w:val="22"/>
        </w:rPr>
        <w:tab/>
      </w:r>
    </w:p>
    <w:p w14:paraId="55884841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  <w:r w:rsidRPr="00EA0AF7">
        <w:rPr>
          <w:rFonts w:ascii="Atkinson Hyperlegible" w:hAnsi="Atkinson Hyperlegible"/>
          <w:sz w:val="22"/>
          <w:szCs w:val="22"/>
        </w:rPr>
        <w:t>Date: ______/________/______</w:t>
      </w:r>
    </w:p>
    <w:p w14:paraId="6848D840" w14:textId="77777777" w:rsidR="00C21C81" w:rsidRPr="00EA0AF7" w:rsidRDefault="00C21C81" w:rsidP="00C21C81">
      <w:pPr>
        <w:rPr>
          <w:rFonts w:ascii="Atkinson Hyperlegible" w:hAnsi="Atkinson Hyperlegible"/>
          <w:sz w:val="22"/>
          <w:szCs w:val="22"/>
        </w:rPr>
      </w:pPr>
    </w:p>
    <w:p w14:paraId="6DC8A08D" w14:textId="77777777" w:rsidR="00A707F9" w:rsidRPr="0018536B" w:rsidRDefault="00A707F9" w:rsidP="0018536B"/>
    <w:sectPr w:rsidR="00A707F9" w:rsidRPr="0018536B" w:rsidSect="00132C52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73" w:right="510" w:bottom="510" w:left="51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CA9236" w14:textId="77777777" w:rsidR="000D6189" w:rsidRDefault="000D6189" w:rsidP="00292F08">
      <w:r>
        <w:separator/>
      </w:r>
    </w:p>
  </w:endnote>
  <w:endnote w:type="continuationSeparator" w:id="0">
    <w:p w14:paraId="100383F3" w14:textId="77777777" w:rsidR="000D6189" w:rsidRDefault="000D6189" w:rsidP="0029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0CFCE96-4A84-7547-827C-8321D5CE0D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D6BFA5C-19AE-3D42-AC9D-78BD5B9DF840}"/>
    <w:embedBold r:id="rId3" w:fontKey="{F8D1EB5A-D515-804C-9564-81A1D2D95105}"/>
    <w:embedItalic r:id="rId4" w:fontKey="{AB647E63-D346-5243-AB0A-8EE3F7EC16E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60AB7177-2338-5041-8EC6-B5BF495CA61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EF014ABD-6C26-EC4B-9C72-6AE82425BE9E}"/>
  </w:font>
  <w:font w:name="Atkinson Hyperlegible">
    <w:panose1 w:val="00000000000000000000"/>
    <w:charset w:val="4D"/>
    <w:family w:val="auto"/>
    <w:pitch w:val="variable"/>
    <w:sig w:usb0="800000EF" w:usb1="0000204B" w:usb2="00000000" w:usb3="00000000" w:csb0="00000003" w:csb1="00000000"/>
    <w:embedRegular r:id="rId7" w:fontKey="{02F87004-A48B-6649-8109-EC4E79913509}"/>
    <w:embedBold r:id="rId8" w:fontKey="{C40DC64E-1524-A648-9CB0-2C41484701E3}"/>
    <w:embedItalic r:id="rId9" w:fontKey="{0B44A008-E22A-504A-AFDC-992A107397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C17A6C3E-AC19-7A4F-8312-5665E1DE2C5F}"/>
  </w:font>
  <w:font w:name="Roboto Slab Light">
    <w:panose1 w:val="00000000000000000000"/>
    <w:charset w:val="00"/>
    <w:family w:val="auto"/>
    <w:pitch w:val="variable"/>
    <w:sig w:usb0="000000FF" w:usb1="0000005B" w:usb2="00000020" w:usb3="00000000" w:csb0="0000019F" w:csb1="00000000"/>
    <w:embedRegular r:id="rId11" w:fontKey="{B0B774A3-8F10-0142-B259-B8AD52F5236D}"/>
    <w:embedBold r:id="rId12" w:fontKey="{E2DD1B70-509E-364A-8F2C-69AE87060EC6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Regular r:id="rId13" w:fontKey="{0BA68C02-5BF5-CE40-9E3D-D7BC6A01A07B}"/>
  </w:font>
  <w:font w:name="Roboto Slab Medium">
    <w:panose1 w:val="00000000000000000000"/>
    <w:charset w:val="00"/>
    <w:family w:val="auto"/>
    <w:pitch w:val="variable"/>
    <w:sig w:usb0="000000FF" w:usb1="0000005B" w:usb2="00000020" w:usb3="00000000" w:csb0="0000019F" w:csb1="00000000"/>
    <w:embedRegular r:id="rId14" w:fontKey="{3B678AE5-836A-9741-B891-D361FD482EC2}"/>
  </w:font>
  <w:font w:name="Roboto Slab regular">
    <w:altName w:val="Arial"/>
    <w:panose1 w:val="020B0604020202020204"/>
    <w:charset w:val="00"/>
    <w:family w:val="roman"/>
    <w:notTrueType/>
    <w:pitch w:val="default"/>
  </w:font>
  <w:font w:name="Roboto Slab Bold">
    <w:panose1 w:val="00000000000000000000"/>
    <w:charset w:val="00"/>
    <w:family w:val="auto"/>
    <w:pitch w:val="variable"/>
    <w:sig w:usb0="000000FF" w:usb1="0000005B" w:usb2="00000020" w:usb3="00000000" w:csb0="0000019F" w:csb1="00000000"/>
    <w:embedRegular r:id="rId16" w:fontKey="{4B74A738-B659-8843-B73B-BDDF586B49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pPr w:leftFromText="180" w:rightFromText="180" w:vertAnchor="text" w:horzAnchor="margin" w:tblpY="305"/>
      <w:tblW w:w="108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3033"/>
      <w:gridCol w:w="3033"/>
    </w:tblGrid>
    <w:tr w:rsidR="00F86C9B" w:rsidRPr="00B82E69" w14:paraId="2F689F29" w14:textId="77777777" w:rsidTr="001E7A6E">
      <w:trPr>
        <w:trHeight w:val="105"/>
      </w:trPr>
      <w:tc>
        <w:tcPr>
          <w:tcW w:w="4820" w:type="dxa"/>
          <w:vAlign w:val="bottom"/>
        </w:tcPr>
        <w:p w14:paraId="02A1586A" w14:textId="77777777" w:rsidR="00F86C9B" w:rsidRPr="000C0462" w:rsidRDefault="00F86C9B" w:rsidP="00EF479C">
          <w:pPr>
            <w:pStyle w:val="CoverDate"/>
            <w:spacing w:before="0"/>
            <w:jc w:val="both"/>
          </w:pPr>
          <w:r>
            <w:rPr>
              <w:noProof/>
            </w:rPr>
            <w:drawing>
              <wp:inline distT="0" distB="0" distL="0" distR="0" wp14:anchorId="0B86188F" wp14:editId="3268DB39">
                <wp:extent cx="1771650" cy="561349"/>
                <wp:effectExtent l="0" t="0" r="0" b="0"/>
                <wp:docPr id="1532961262" name="Picture 4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0292266" name="Picture 4" descr="A black and white logo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715" b="13912"/>
                        <a:stretch/>
                      </pic:blipFill>
                      <pic:spPr bwMode="auto">
                        <a:xfrm>
                          <a:off x="0" y="0"/>
                          <a:ext cx="1771881" cy="5614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3" w:type="dxa"/>
          <w:vAlign w:val="bottom"/>
        </w:tcPr>
        <w:p w14:paraId="02C97A82" w14:textId="77777777" w:rsidR="00F86C9B" w:rsidRPr="00CD4750" w:rsidRDefault="00F86C9B" w:rsidP="00EF479C">
          <w:pPr>
            <w:rPr>
              <w:rStyle w:val="BookTitle"/>
            </w:rPr>
          </w:pPr>
        </w:p>
      </w:tc>
      <w:tc>
        <w:tcPr>
          <w:tcW w:w="3033" w:type="dxa"/>
          <w:vAlign w:val="bottom"/>
        </w:tcPr>
        <w:p w14:paraId="066D6FDA" w14:textId="77777777" w:rsidR="00F86C9B" w:rsidRPr="00CD4750" w:rsidRDefault="00F86C9B" w:rsidP="00EF479C">
          <w:pPr>
            <w:rPr>
              <w:rStyle w:val="BookTitle"/>
            </w:rPr>
          </w:pPr>
        </w:p>
      </w:tc>
    </w:tr>
    <w:tr w:rsidR="00F86C9B" w:rsidRPr="00B82E69" w14:paraId="11158D13" w14:textId="77777777" w:rsidTr="00EF479C">
      <w:trPr>
        <w:trHeight w:val="102"/>
      </w:trPr>
      <w:tc>
        <w:tcPr>
          <w:tcW w:w="4820" w:type="dxa"/>
          <w:vAlign w:val="bottom"/>
        </w:tcPr>
        <w:p w14:paraId="5BAEB71B" w14:textId="77777777" w:rsidR="00F86C9B" w:rsidRPr="00B82E69" w:rsidRDefault="00F86C9B" w:rsidP="00EF479C">
          <w:pPr>
            <w:pStyle w:val="CoverDate"/>
            <w:spacing w:before="0"/>
            <w:jc w:val="both"/>
            <w:rPr>
              <w:noProof/>
            </w:rPr>
          </w:pPr>
          <w:r w:rsidRPr="00B82E69">
            <w:rPr>
              <w:noProof/>
            </w:rPr>
            <mc:AlternateContent>
              <mc:Choice Requires="wps">
                <w:drawing>
                  <wp:inline distT="0" distB="0" distL="0" distR="0" wp14:anchorId="7BAEF92A" wp14:editId="0299A9D6">
                    <wp:extent cx="1939925" cy="341630"/>
                    <wp:effectExtent l="0" t="0" r="22225" b="20320"/>
                    <wp:docPr id="514785229" name="Rectangle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939925" cy="34163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/>
                                </a:gs>
                                <a:gs pos="100000">
                                  <a:schemeClr val="accent2">
                                    <a:lumMod val="50000"/>
                                  </a:schemeClr>
                                </a:gs>
                              </a:gsLst>
                              <a:lin ang="0" scaled="0"/>
                            </a:gra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286B44F" id="Rectangle 17" o:spid="_x0000_s1026" style="width:152.7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" fillcolor="#09867f [3204]" strokecolor="#212120 [3213]" strokeweight="1pt">
                    <v:fill color2="#0c4862 [1605]" angle="90" focus="100%" type="gradient">
                      <o:fill v:ext="view" type="gradientUnscaled"/>
                    </v:fill>
                    <w10:anchorlock/>
                  </v:rect>
                </w:pict>
              </mc:Fallback>
            </mc:AlternateContent>
          </w:r>
        </w:p>
      </w:tc>
      <w:tc>
        <w:tcPr>
          <w:tcW w:w="6066" w:type="dxa"/>
          <w:gridSpan w:val="2"/>
          <w:vAlign w:val="bottom"/>
        </w:tcPr>
        <w:p w14:paraId="58B37750" w14:textId="77777777" w:rsidR="001E7A6E" w:rsidRDefault="001E7A6E" w:rsidP="00EF479C">
          <w:pPr>
            <w:pStyle w:val="Heading4"/>
            <w:spacing w:before="0" w:after="0"/>
            <w:jc w:val="right"/>
          </w:pPr>
        </w:p>
        <w:p w14:paraId="77F51AE4" w14:textId="77777777" w:rsidR="00F86C9B" w:rsidRPr="00B82E69" w:rsidRDefault="00F86C9B" w:rsidP="00EF479C">
          <w:pPr>
            <w:pStyle w:val="Heading4"/>
            <w:spacing w:before="0" w:after="0"/>
            <w:jc w:val="right"/>
          </w:pPr>
          <w:r w:rsidRPr="00CD4750">
            <w:t>WWW.ADAMSMITHINTERNATIONAL.COM</w:t>
          </w:r>
        </w:p>
      </w:tc>
    </w:tr>
    <w:tr w:rsidR="00F86C9B" w:rsidRPr="00B82E69" w14:paraId="1D60D192" w14:textId="77777777" w:rsidTr="00EF479C">
      <w:trPr>
        <w:trHeight w:val="102"/>
      </w:trPr>
      <w:tc>
        <w:tcPr>
          <w:tcW w:w="4820" w:type="dxa"/>
          <w:vAlign w:val="bottom"/>
        </w:tcPr>
        <w:p w14:paraId="02D1C921" w14:textId="77777777" w:rsidR="00F86C9B" w:rsidRPr="00B82E69" w:rsidRDefault="00F86C9B" w:rsidP="00EF479C">
          <w:pPr>
            <w:pStyle w:val="CoverDate"/>
            <w:spacing w:before="0"/>
            <w:jc w:val="both"/>
            <w:rPr>
              <w:noProof/>
            </w:rPr>
          </w:pPr>
        </w:p>
      </w:tc>
      <w:tc>
        <w:tcPr>
          <w:tcW w:w="6066" w:type="dxa"/>
          <w:gridSpan w:val="2"/>
          <w:vAlign w:val="bottom"/>
        </w:tcPr>
        <w:p w14:paraId="451DA572" w14:textId="77777777" w:rsidR="00F86C9B" w:rsidRPr="00CD4750" w:rsidRDefault="00F86C9B" w:rsidP="00EF479C">
          <w:pPr>
            <w:pStyle w:val="Heading4"/>
            <w:spacing w:before="0" w:after="0"/>
            <w:jc w:val="right"/>
          </w:pPr>
        </w:p>
      </w:tc>
    </w:tr>
    <w:tr w:rsidR="00F86C9B" w:rsidRPr="00B82E69" w14:paraId="31DAF990" w14:textId="77777777" w:rsidTr="00EF479C">
      <w:trPr>
        <w:trHeight w:val="102"/>
      </w:trPr>
      <w:tc>
        <w:tcPr>
          <w:tcW w:w="4820" w:type="dxa"/>
          <w:vAlign w:val="bottom"/>
        </w:tcPr>
        <w:p w14:paraId="26549FA3" w14:textId="77777777" w:rsidR="00F86C9B" w:rsidRDefault="00F86C9B" w:rsidP="00EF479C">
          <w:pPr>
            <w:pStyle w:val="CoverDate"/>
            <w:spacing w:before="0"/>
            <w:jc w:val="both"/>
            <w:rPr>
              <w:noProof/>
            </w:rPr>
          </w:pPr>
        </w:p>
      </w:tc>
      <w:tc>
        <w:tcPr>
          <w:tcW w:w="6066" w:type="dxa"/>
          <w:gridSpan w:val="2"/>
          <w:vAlign w:val="bottom"/>
        </w:tcPr>
        <w:p w14:paraId="177D02A4" w14:textId="77777777" w:rsidR="00F86C9B" w:rsidRPr="00CD4750" w:rsidRDefault="00F86C9B" w:rsidP="00EF479C">
          <w:pPr>
            <w:pStyle w:val="Heading4"/>
            <w:spacing w:before="0" w:after="0"/>
            <w:jc w:val="right"/>
          </w:pPr>
        </w:p>
      </w:tc>
    </w:tr>
  </w:tbl>
  <w:p w14:paraId="38A4D4B1" w14:textId="77777777" w:rsidR="0084108B" w:rsidRPr="004B2C12" w:rsidRDefault="00F44B3D" w:rsidP="004B2C12">
    <w:pPr>
      <w:pStyle w:val="Footer"/>
      <w:rPr>
        <w:rStyle w:val="BookTitle"/>
        <w:rFonts w:ascii="Atkinson Hyperlegible" w:eastAsiaTheme="minorHAnsi" w:hAnsi="Atkinson Hyperlegible" w:cstheme="minorBidi"/>
        <w:caps w:val="0"/>
        <w:spacing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C1527AB" wp14:editId="329FBC6B">
              <wp:simplePos x="0" y="0"/>
              <wp:positionH relativeFrom="column">
                <wp:posOffset>5906513</wp:posOffset>
              </wp:positionH>
              <wp:positionV relativeFrom="page">
                <wp:posOffset>8950229</wp:posOffset>
              </wp:positionV>
              <wp:extent cx="2314766" cy="320675"/>
              <wp:effectExtent l="6350" t="0" r="0" b="0"/>
              <wp:wrapNone/>
              <wp:docPr id="125111664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2314766" cy="320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6A38FD" w14:textId="3A2DE0FB" w:rsidR="00392CE7" w:rsidRPr="00BD13D6" w:rsidRDefault="00392CE7" w:rsidP="00392CE7">
                          <w:pPr>
                            <w:rPr>
                              <w:rStyle w:val="BookTitle"/>
                            </w:rPr>
                          </w:pPr>
                          <w:r>
                            <w:rPr>
                              <w:rStyle w:val="BookTitle"/>
                            </w:rPr>
                            <w:fldChar w:fldCharType="begin"/>
                          </w:r>
                          <w:r>
                            <w:rPr>
                              <w:rStyle w:val="BookTitle"/>
                              <w:lang w:val="en-US"/>
                            </w:rPr>
                            <w:instrText xml:space="preserve"> DATE  \@ "MMMM yy"  \* MERGEFORMAT </w:instrText>
                          </w:r>
                          <w:r>
                            <w:rPr>
                              <w:rStyle w:val="BookTitle"/>
                            </w:rPr>
                            <w:fldChar w:fldCharType="separate"/>
                          </w:r>
                          <w:r w:rsidR="00C21C81">
                            <w:rPr>
                              <w:rStyle w:val="BookTitle"/>
                              <w:noProof/>
                              <w:lang w:val="en-US"/>
                            </w:rPr>
                            <w:t>June 26</w:t>
                          </w:r>
                          <w:r>
                            <w:rPr>
                              <w:rStyle w:val="BookTitl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1527A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.1pt;margin-top:704.75pt;width:182.25pt;height:25.2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" filled="f" stroked="f" strokeweight=".5pt">
              <v:textbox inset="3mm,0,0,0">
                <w:txbxContent>
                  <w:p w14:paraId="186A38FD" w14:textId="3A2DE0FB" w:rsidR="00392CE7" w:rsidRPr="00BD13D6" w:rsidRDefault="00392CE7" w:rsidP="00392CE7">
                    <w:pPr>
                      <w:rPr>
                        <w:rStyle w:val="BookTitle"/>
                      </w:rPr>
                    </w:pPr>
                    <w:r>
                      <w:rPr>
                        <w:rStyle w:val="BookTitle"/>
                      </w:rPr>
                      <w:fldChar w:fldCharType="begin"/>
                    </w:r>
                    <w:r>
                      <w:rPr>
                        <w:rStyle w:val="BookTitle"/>
                        <w:lang w:val="en-US"/>
                      </w:rPr>
                      <w:instrText xml:space="preserve"> DATE  \@ "MMMM yy"  \* MERGEFORMAT </w:instrText>
                    </w:r>
                    <w:r>
                      <w:rPr>
                        <w:rStyle w:val="BookTitle"/>
                      </w:rPr>
                      <w:fldChar w:fldCharType="separate"/>
                    </w:r>
                    <w:r w:rsidR="00C21C81">
                      <w:rPr>
                        <w:rStyle w:val="BookTitle"/>
                        <w:noProof/>
                        <w:lang w:val="en-US"/>
                      </w:rPr>
                      <w:t>June 26</w:t>
                    </w:r>
                    <w:r>
                      <w:rPr>
                        <w:rStyle w:val="BookTitle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B3A85"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350C1190" wp14:editId="2B0AA019">
              <wp:simplePos x="0" y="0"/>
              <wp:positionH relativeFrom="column">
                <wp:posOffset>5658071</wp:posOffset>
              </wp:positionH>
              <wp:positionV relativeFrom="page">
                <wp:posOffset>6498756</wp:posOffset>
              </wp:positionV>
              <wp:extent cx="2834640" cy="80645"/>
              <wp:effectExtent l="5397" t="0" r="9208" b="9207"/>
              <wp:wrapNone/>
              <wp:docPr id="1807266254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834640" cy="8064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1"/>
                          </a:gs>
                          <a:gs pos="100000">
                            <a:schemeClr val="accent2">
                              <a:lumMod val="50000"/>
                            </a:schemeClr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D9BCE0" id="Rectangle 17" o:spid="_x0000_s1026" style="position:absolute;margin-left:445.5pt;margin-top:511.7pt;width:223.2pt;height:6.35pt;rotation:90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" fillcolor="#09867f [3204]" stroked="f" strokeweight="1pt">
              <v:fill color2="#0c4862 [1605]" angle="90" focus="100%" type="gradient">
                <o:fill v:ext="view" type="gradientUnscaled"/>
              </v:fill>
              <w10:wrap anchory="page"/>
            </v:rect>
          </w:pict>
        </mc:Fallback>
      </mc:AlternateContent>
    </w:r>
    <w:r w:rsidR="00BD13D6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1ACB04E" wp14:editId="68F47647">
              <wp:simplePos x="0" y="0"/>
              <wp:positionH relativeFrom="column">
                <wp:posOffset>5006915</wp:posOffset>
              </wp:positionH>
              <wp:positionV relativeFrom="paragraph">
                <wp:posOffset>-2640810</wp:posOffset>
              </wp:positionV>
              <wp:extent cx="2401264" cy="115570"/>
              <wp:effectExtent l="0" t="317" r="0" b="0"/>
              <wp:wrapNone/>
              <wp:docPr id="57958653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2401264" cy="115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A43073" w14:textId="62CD673A" w:rsidR="00BD13D6" w:rsidRPr="00F80004" w:rsidRDefault="00BD13D6" w:rsidP="00BD13D6">
                          <w:pPr>
                            <w:jc w:val="right"/>
                            <w:rPr>
                              <w:rStyle w:val="Heading1Char"/>
                            </w:rPr>
                          </w:pPr>
                          <w:r w:rsidRPr="00F80004">
                            <w:rPr>
                              <w:rStyle w:val="Heading1Char"/>
                            </w:rPr>
                            <w:t xml:space="preserve"> </w:t>
                          </w:r>
                          <w:r w:rsidRPr="00F80004">
                            <w:rPr>
                              <w:rStyle w:val="Heading1Char"/>
                            </w:rPr>
                            <w:fldChar w:fldCharType="begin"/>
                          </w:r>
                          <w:r w:rsidRPr="00F80004">
                            <w:rPr>
                              <w:rStyle w:val="Heading1Char"/>
                            </w:rPr>
                            <w:instrText xml:space="preserve"> STYLEREF  Title  \* MERGEFORMAT </w:instrText>
                          </w:r>
                          <w:r w:rsidRPr="00F80004">
                            <w:rPr>
                              <w:rStyle w:val="Heading1Char"/>
                            </w:rPr>
                            <w:fldChar w:fldCharType="separate"/>
                          </w:r>
                          <w:r w:rsidR="00C21C81">
                            <w:rPr>
                              <w:rStyle w:val="Heading1Char"/>
                              <w:b/>
                              <w:bCs/>
                              <w:noProof/>
                              <w:lang w:val="en-GB"/>
                            </w:rPr>
                            <w:t>Error! No text of specified style in document.</w:t>
                          </w:r>
                          <w:r w:rsidRPr="00F80004">
                            <w:rPr>
                              <w:rStyle w:val="Heading1Char"/>
                            </w:rPr>
                            <w:fldChar w:fldCharType="end"/>
                          </w:r>
                          <w:r w:rsidRPr="00F80004">
                            <w:rPr>
                              <w:rStyle w:val="Heading1Char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ACB04E" id="_x0000_s1028" type="#_x0000_t202" style="position:absolute;margin-left:394.25pt;margin-top:-207.95pt;width:189.1pt;height:9.1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" filled="f" stroked="f" strokeweight=".5pt">
              <v:textbox inset="0,0,0,0">
                <w:txbxContent>
                  <w:p w14:paraId="60A43073" w14:textId="62CD673A" w:rsidR="00BD13D6" w:rsidRPr="00F80004" w:rsidRDefault="00BD13D6" w:rsidP="00BD13D6">
                    <w:pPr>
                      <w:jc w:val="right"/>
                      <w:rPr>
                        <w:rStyle w:val="Heading1Char"/>
                      </w:rPr>
                    </w:pPr>
                    <w:r w:rsidRPr="00F80004">
                      <w:rPr>
                        <w:rStyle w:val="Heading1Char"/>
                      </w:rPr>
                      <w:t xml:space="preserve"> </w:t>
                    </w:r>
                    <w:r w:rsidRPr="00F80004">
                      <w:rPr>
                        <w:rStyle w:val="Heading1Char"/>
                      </w:rPr>
                      <w:fldChar w:fldCharType="begin"/>
                    </w:r>
                    <w:r w:rsidRPr="00F80004">
                      <w:rPr>
                        <w:rStyle w:val="Heading1Char"/>
                      </w:rPr>
                      <w:instrText xml:space="preserve"> STYLEREF  Title  \* MERGEFORMAT </w:instrText>
                    </w:r>
                    <w:r w:rsidRPr="00F80004">
                      <w:rPr>
                        <w:rStyle w:val="Heading1Char"/>
                      </w:rPr>
                      <w:fldChar w:fldCharType="separate"/>
                    </w:r>
                    <w:r w:rsidR="00C21C81">
                      <w:rPr>
                        <w:rStyle w:val="Heading1Char"/>
                        <w:b/>
                        <w:bCs/>
                        <w:noProof/>
                        <w:lang w:val="en-GB"/>
                      </w:rPr>
                      <w:t>Error! No text of specified style in document.</w:t>
                    </w:r>
                    <w:r w:rsidRPr="00F80004">
                      <w:rPr>
                        <w:rStyle w:val="Heading1Char"/>
                      </w:rPr>
                      <w:fldChar w:fldCharType="end"/>
                    </w:r>
                    <w:r w:rsidRPr="00F80004">
                      <w:rPr>
                        <w:rStyle w:val="Heading1Char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741452" w14:textId="77777777" w:rsidR="006F4E31" w:rsidRDefault="001E77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4122C01" wp14:editId="3DCA9866">
              <wp:simplePos x="0" y="0"/>
              <wp:positionH relativeFrom="column">
                <wp:posOffset>5921375</wp:posOffset>
              </wp:positionH>
              <wp:positionV relativeFrom="page">
                <wp:posOffset>8956040</wp:posOffset>
              </wp:positionV>
              <wp:extent cx="2314575" cy="320675"/>
              <wp:effectExtent l="6350" t="0" r="3175" b="3175"/>
              <wp:wrapNone/>
              <wp:docPr id="107806854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2314575" cy="320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A8B528" w14:textId="77777777" w:rsidR="001E7799" w:rsidRPr="00BD13D6" w:rsidRDefault="001E7799" w:rsidP="00794BEE">
                          <w:pPr>
                            <w:rPr>
                              <w:rStyle w:val="BookTitle"/>
                            </w:rPr>
                          </w:pPr>
                          <w:r>
                            <w:rPr>
                              <w:rStyle w:val="BookTitle"/>
                            </w:rPr>
                            <w:t>ASI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22C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66.25pt;margin-top:705.2pt;width:182.25pt;height:25.25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" filled="f" stroked="f" strokeweight=".5pt">
              <v:textbox inset="3mm,0,0,0">
                <w:txbxContent>
                  <w:p w14:paraId="7DA8B528" w14:textId="77777777" w:rsidR="001E7799" w:rsidRPr="00BD13D6" w:rsidRDefault="001E7799" w:rsidP="00794BEE">
                    <w:pPr>
                      <w:rPr>
                        <w:rStyle w:val="BookTitle"/>
                      </w:rPr>
                    </w:pPr>
                    <w:r>
                      <w:rPr>
                        <w:rStyle w:val="BookTitle"/>
                      </w:rPr>
                      <w:t>ASI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94BEE"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7402F618" wp14:editId="1CD5F5DB">
              <wp:simplePos x="0" y="0"/>
              <wp:positionH relativeFrom="column">
                <wp:posOffset>5671820</wp:posOffset>
              </wp:positionH>
              <wp:positionV relativeFrom="page">
                <wp:posOffset>6502400</wp:posOffset>
              </wp:positionV>
              <wp:extent cx="2834640" cy="80645"/>
              <wp:effectExtent l="5397" t="0" r="9208" b="9207"/>
              <wp:wrapNone/>
              <wp:docPr id="621506898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834640" cy="8064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1"/>
                          </a:gs>
                          <a:gs pos="100000">
                            <a:schemeClr val="accent2">
                              <a:lumMod val="50000"/>
                            </a:schemeClr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6B577B" id="Rectangle 17" o:spid="_x0000_s1026" style="position:absolute;margin-left:446.6pt;margin-top:512pt;width:223.2pt;height:6.35pt;rotation:90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" fillcolor="#09867f [3204]" stroked="f" strokeweight="1pt">
              <v:fill color2="#0c4862 [1605]" angle="90" focus="100%" type="gradient">
                <o:fill v:ext="view" type="gradientUnscaled"/>
              </v:fill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8BA75D" w14:textId="77777777" w:rsidR="000D6189" w:rsidRDefault="000D6189" w:rsidP="00292F08">
      <w:r>
        <w:separator/>
      </w:r>
    </w:p>
  </w:footnote>
  <w:footnote w:type="continuationSeparator" w:id="0">
    <w:p w14:paraId="09854AE7" w14:textId="77777777" w:rsidR="000D6189" w:rsidRDefault="000D6189" w:rsidP="0029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B5951E" w14:textId="77777777" w:rsidR="006A5EA2" w:rsidRDefault="006A5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544F4" w14:textId="77777777" w:rsidR="00F86C9B" w:rsidRDefault="00F86C9B">
    <w:pPr>
      <w:pStyle w:val="Header"/>
    </w:pPr>
    <w:r>
      <w:rPr>
        <w:noProof/>
      </w:rPr>
      <w:drawing>
        <wp:anchor distT="0" distB="0" distL="114300" distR="114300" simplePos="0" relativeHeight="251708416" behindDoc="1" locked="0" layoutInCell="1" allowOverlap="1" wp14:anchorId="4C2E976A" wp14:editId="48E3C27D">
          <wp:simplePos x="0" y="0"/>
          <wp:positionH relativeFrom="margin">
            <wp:posOffset>-313690</wp:posOffset>
          </wp:positionH>
          <wp:positionV relativeFrom="paragraph">
            <wp:posOffset>0</wp:posOffset>
          </wp:positionV>
          <wp:extent cx="1534160" cy="1090136"/>
          <wp:effectExtent l="0" t="0" r="0" b="0"/>
          <wp:wrapNone/>
          <wp:docPr id="2381125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12583" name="Picture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" r="108"/>
                  <a:stretch/>
                </pic:blipFill>
                <pic:spPr bwMode="auto">
                  <a:xfrm>
                    <a:off x="0" y="0"/>
                    <a:ext cx="1542986" cy="10964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330FC" w14:textId="77777777" w:rsidR="00A4101A" w:rsidRDefault="00A4101A" w:rsidP="00A4101A">
    <w:pPr>
      <w:pStyle w:val="Header"/>
      <w:jc w:val="right"/>
    </w:pPr>
  </w:p>
  <w:p w14:paraId="098B266A" w14:textId="77777777" w:rsidR="00F86C9B" w:rsidRDefault="00F86C9B" w:rsidP="00EF475B">
    <w:pPr>
      <w:pStyle w:val="Header"/>
      <w:jc w:val="right"/>
    </w:pPr>
  </w:p>
  <w:p w14:paraId="3A4D7571" w14:textId="77777777" w:rsidR="009E6B1E" w:rsidRDefault="00392CE7">
    <w:pPr>
      <w:pStyle w:val="Header"/>
    </w:pPr>
    <w:r w:rsidRPr="001E67CB">
      <w:rPr>
        <w:rStyle w:val="BookTitle"/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2E0C890" wp14:editId="1AE88D82">
              <wp:simplePos x="0" y="0"/>
              <wp:positionH relativeFrom="column">
                <wp:posOffset>4644435</wp:posOffset>
              </wp:positionH>
              <wp:positionV relativeFrom="page">
                <wp:posOffset>2555453</wp:posOffset>
              </wp:positionV>
              <wp:extent cx="4808855" cy="325120"/>
              <wp:effectExtent l="13018" t="6032" r="4762" b="0"/>
              <wp:wrapNone/>
              <wp:docPr id="7572845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4808855" cy="325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F3369B" w14:textId="77777777" w:rsidR="00392CE7" w:rsidRPr="00FB3A85" w:rsidRDefault="006242C4" w:rsidP="00FB3A85">
                          <w:pPr>
                            <w:jc w:val="right"/>
                            <w:rPr>
                              <w:rStyle w:val="BookTitle"/>
                            </w:rPr>
                          </w:pPr>
                          <w:r>
                            <w:rPr>
                              <w:rStyle w:val="BookTitle"/>
                            </w:rPr>
                            <w:t>think. deliver. transform.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108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0C89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5.7pt;margin-top:201.2pt;width:378.65pt;height:25.6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" filled="f" stroked="f" strokeweight=".5pt">
              <v:textbox inset="0,0,3mm,0">
                <w:txbxContent>
                  <w:p w14:paraId="1BF3369B" w14:textId="77777777" w:rsidR="00392CE7" w:rsidRPr="00FB3A85" w:rsidRDefault="006242C4" w:rsidP="00FB3A85">
                    <w:pPr>
                      <w:jc w:val="right"/>
                      <w:rPr>
                        <w:rStyle w:val="BookTitle"/>
                      </w:rPr>
                    </w:pPr>
                    <w:r>
                      <w:rPr>
                        <w:rStyle w:val="BookTitle"/>
                      </w:rPr>
                      <w:t>think. deliver. transform.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01DC99" w14:textId="62356A96" w:rsidR="00794BEE" w:rsidRDefault="00C21C81" w:rsidP="001E7799">
    <w:pPr>
      <w:tabs>
        <w:tab w:val="left" w:pos="3776"/>
      </w:tabs>
    </w:pPr>
    <w:r>
      <w:rPr>
        <w:rFonts w:ascii="Roboto Slab Medium" w:eastAsiaTheme="majorEastAsia" w:hAnsi="Roboto Slab Medium" w:cstheme="majorBidi"/>
        <w:caps/>
        <w:noProof/>
        <w:spacing w:val="12"/>
        <w:sz w:val="16"/>
      </w:rPr>
      <w:drawing>
        <wp:anchor distT="0" distB="0" distL="114300" distR="114300" simplePos="0" relativeHeight="251709440" behindDoc="0" locked="0" layoutInCell="1" allowOverlap="1" wp14:anchorId="04B04955" wp14:editId="5DEC512C">
          <wp:simplePos x="0" y="0"/>
          <wp:positionH relativeFrom="margin">
            <wp:posOffset>2647315</wp:posOffset>
          </wp:positionH>
          <wp:positionV relativeFrom="margin">
            <wp:posOffset>-1666875</wp:posOffset>
          </wp:positionV>
          <wp:extent cx="1691005" cy="723265"/>
          <wp:effectExtent l="0" t="0" r="0" b="635"/>
          <wp:wrapNone/>
          <wp:docPr id="334004399" name="Picture 14" descr="A white lette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004399" name="Picture 14" descr="A white letter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00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6C9B">
      <w:rPr>
        <w:noProof/>
      </w:rPr>
      <w:drawing>
        <wp:anchor distT="0" distB="0" distL="114300" distR="114300" simplePos="0" relativeHeight="251706368" behindDoc="1" locked="0" layoutInCell="1" allowOverlap="1" wp14:anchorId="056A68C0" wp14:editId="370548A9">
          <wp:simplePos x="0" y="0"/>
          <wp:positionH relativeFrom="margin">
            <wp:posOffset>-316523</wp:posOffset>
          </wp:positionH>
          <wp:positionV relativeFrom="paragraph">
            <wp:posOffset>-42203</wp:posOffset>
          </wp:positionV>
          <wp:extent cx="1687830" cy="1199515"/>
          <wp:effectExtent l="0" t="0" r="0" b="0"/>
          <wp:wrapNone/>
          <wp:docPr id="853908458" name="Picture 2" descr="A black background with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63628" name="Picture 2" descr="A black background with letters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" r="108"/>
                  <a:stretch/>
                </pic:blipFill>
                <pic:spPr bwMode="auto">
                  <a:xfrm>
                    <a:off x="0" y="0"/>
                    <a:ext cx="1687830" cy="1199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75B">
      <w:rPr>
        <w:noProof/>
      </w:rPr>
      <w:drawing>
        <wp:inline distT="0" distB="0" distL="0" distR="0" wp14:anchorId="4CF3C2A4" wp14:editId="0C5175EA">
          <wp:extent cx="6910705" cy="2057400"/>
          <wp:effectExtent l="0" t="0" r="0" b="0"/>
          <wp:docPr id="267380991" name="Picture 9" descr="A planet earth from sp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380991" name="Picture 9" descr="A planet earth from space&#10;&#10;AI-generated content may be incorrect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157" b="19908"/>
                  <a:stretch/>
                </pic:blipFill>
                <pic:spPr bwMode="auto">
                  <a:xfrm>
                    <a:off x="0" y="0"/>
                    <a:ext cx="6910705" cy="2057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94BEE" w:rsidRPr="001E67CB">
      <w:rPr>
        <w:rStyle w:val="BookTitle"/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FD7BF0" wp14:editId="7E2F3225">
              <wp:simplePos x="0" y="0"/>
              <wp:positionH relativeFrom="column">
                <wp:posOffset>4659735</wp:posOffset>
              </wp:positionH>
              <wp:positionV relativeFrom="page">
                <wp:posOffset>2567623</wp:posOffset>
              </wp:positionV>
              <wp:extent cx="4808855" cy="325120"/>
              <wp:effectExtent l="6668" t="6032" r="0" b="0"/>
              <wp:wrapNone/>
              <wp:docPr id="390878056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4808855" cy="325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B6F473" w14:textId="77777777" w:rsidR="00794BEE" w:rsidRPr="00FB3A85" w:rsidRDefault="00EF475B" w:rsidP="00794BEE">
                          <w:pPr>
                            <w:jc w:val="right"/>
                            <w:rPr>
                              <w:rStyle w:val="BookTitle"/>
                            </w:rPr>
                          </w:pPr>
                          <w:r>
                            <w:rPr>
                              <w:rStyle w:val="BookTitle"/>
                            </w:rPr>
                            <w:t>think. deliver. transform.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108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D7BF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9pt;margin-top:202.2pt;width:378.65pt;height:25.6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" filled="f" stroked="f" strokeweight=".5pt">
              <v:textbox inset="0,0,3mm,0">
                <w:txbxContent>
                  <w:p w14:paraId="59B6F473" w14:textId="77777777" w:rsidR="00794BEE" w:rsidRPr="00FB3A85" w:rsidRDefault="00EF475B" w:rsidP="00794BEE">
                    <w:pPr>
                      <w:jc w:val="right"/>
                      <w:rPr>
                        <w:rStyle w:val="BookTitle"/>
                      </w:rPr>
                    </w:pPr>
                    <w:r>
                      <w:rPr>
                        <w:rStyle w:val="BookTitle"/>
                      </w:rPr>
                      <w:t>think. deliver. transform.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852F4"/>
    <w:multiLevelType w:val="multilevel"/>
    <w:tmpl w:val="543C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1DA8"/>
    <w:multiLevelType w:val="hybridMultilevel"/>
    <w:tmpl w:val="C020FC10"/>
    <w:lvl w:ilvl="0" w:tplc="086C59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212D"/>
    <w:multiLevelType w:val="multilevel"/>
    <w:tmpl w:val="FCA0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60A70"/>
    <w:multiLevelType w:val="hybridMultilevel"/>
    <w:tmpl w:val="2E2821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E7EBA"/>
    <w:multiLevelType w:val="hybridMultilevel"/>
    <w:tmpl w:val="9E3CE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46FFD"/>
    <w:multiLevelType w:val="hybridMultilevel"/>
    <w:tmpl w:val="8E1086E0"/>
    <w:lvl w:ilvl="0" w:tplc="9C5AC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2D51FA"/>
    <w:multiLevelType w:val="multilevel"/>
    <w:tmpl w:val="7476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854B1"/>
    <w:multiLevelType w:val="hybridMultilevel"/>
    <w:tmpl w:val="FFFFFFFF"/>
    <w:lvl w:ilvl="0" w:tplc="897CEEF0">
      <w:start w:val="1"/>
      <w:numFmt w:val="lowerLetter"/>
      <w:lvlText w:val="%1."/>
      <w:lvlJc w:val="left"/>
      <w:pPr>
        <w:ind w:left="720" w:hanging="360"/>
      </w:pPr>
    </w:lvl>
    <w:lvl w:ilvl="1" w:tplc="F08CB728">
      <w:start w:val="1"/>
      <w:numFmt w:val="lowerLetter"/>
      <w:lvlText w:val="%2."/>
      <w:lvlJc w:val="left"/>
      <w:pPr>
        <w:ind w:left="1440" w:hanging="360"/>
      </w:pPr>
    </w:lvl>
    <w:lvl w:ilvl="2" w:tplc="309AD17C">
      <w:start w:val="1"/>
      <w:numFmt w:val="lowerRoman"/>
      <w:lvlText w:val="%3."/>
      <w:lvlJc w:val="right"/>
      <w:pPr>
        <w:ind w:left="2160" w:hanging="180"/>
      </w:pPr>
    </w:lvl>
    <w:lvl w:ilvl="3" w:tplc="20166830">
      <w:start w:val="1"/>
      <w:numFmt w:val="decimal"/>
      <w:lvlText w:val="%4."/>
      <w:lvlJc w:val="left"/>
      <w:pPr>
        <w:ind w:left="2880" w:hanging="360"/>
      </w:pPr>
    </w:lvl>
    <w:lvl w:ilvl="4" w:tplc="8752F4FE">
      <w:start w:val="1"/>
      <w:numFmt w:val="lowerLetter"/>
      <w:lvlText w:val="%5."/>
      <w:lvlJc w:val="left"/>
      <w:pPr>
        <w:ind w:left="3600" w:hanging="360"/>
      </w:pPr>
    </w:lvl>
    <w:lvl w:ilvl="5" w:tplc="590C7E44">
      <w:start w:val="1"/>
      <w:numFmt w:val="lowerRoman"/>
      <w:lvlText w:val="%6."/>
      <w:lvlJc w:val="right"/>
      <w:pPr>
        <w:ind w:left="4320" w:hanging="180"/>
      </w:pPr>
    </w:lvl>
    <w:lvl w:ilvl="6" w:tplc="56461114">
      <w:start w:val="1"/>
      <w:numFmt w:val="decimal"/>
      <w:lvlText w:val="%7."/>
      <w:lvlJc w:val="left"/>
      <w:pPr>
        <w:ind w:left="5040" w:hanging="360"/>
      </w:pPr>
    </w:lvl>
    <w:lvl w:ilvl="7" w:tplc="97AE8B72">
      <w:start w:val="1"/>
      <w:numFmt w:val="lowerLetter"/>
      <w:lvlText w:val="%8."/>
      <w:lvlJc w:val="left"/>
      <w:pPr>
        <w:ind w:left="5760" w:hanging="360"/>
      </w:pPr>
    </w:lvl>
    <w:lvl w:ilvl="8" w:tplc="288CFC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643BC"/>
    <w:multiLevelType w:val="hybridMultilevel"/>
    <w:tmpl w:val="8F7C1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A3E90"/>
    <w:multiLevelType w:val="hybridMultilevel"/>
    <w:tmpl w:val="2054C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269D2"/>
    <w:multiLevelType w:val="multilevel"/>
    <w:tmpl w:val="BD38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E58B5"/>
    <w:multiLevelType w:val="hybridMultilevel"/>
    <w:tmpl w:val="CA8290A8"/>
    <w:lvl w:ilvl="0" w:tplc="E00E3978"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26775"/>
    <w:multiLevelType w:val="hybridMultilevel"/>
    <w:tmpl w:val="661A8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C0F21"/>
    <w:multiLevelType w:val="hybridMultilevel"/>
    <w:tmpl w:val="AD9A7F2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059C"/>
    <w:multiLevelType w:val="hybridMultilevel"/>
    <w:tmpl w:val="C2D2916C"/>
    <w:lvl w:ilvl="0" w:tplc="8540912C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i w:val="0"/>
        <w:color w:val="auto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D0532"/>
    <w:multiLevelType w:val="hybridMultilevel"/>
    <w:tmpl w:val="C0E48B6C"/>
    <w:lvl w:ilvl="0" w:tplc="45F65A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F7B3F"/>
    <w:multiLevelType w:val="hybridMultilevel"/>
    <w:tmpl w:val="DB4A31B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A4C61"/>
    <w:multiLevelType w:val="multilevel"/>
    <w:tmpl w:val="D948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716B02"/>
    <w:multiLevelType w:val="multilevel"/>
    <w:tmpl w:val="FB28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07630A"/>
    <w:multiLevelType w:val="hybridMultilevel"/>
    <w:tmpl w:val="DC9E3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20BCF"/>
    <w:multiLevelType w:val="hybridMultilevel"/>
    <w:tmpl w:val="DDF6B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65A53"/>
    <w:multiLevelType w:val="multilevel"/>
    <w:tmpl w:val="CCB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D928C1"/>
    <w:multiLevelType w:val="hybridMultilevel"/>
    <w:tmpl w:val="FFFFFFFF"/>
    <w:lvl w:ilvl="0" w:tplc="897CEEF0">
      <w:start w:val="1"/>
      <w:numFmt w:val="lowerLetter"/>
      <w:lvlText w:val="%1."/>
      <w:lvlJc w:val="left"/>
      <w:pPr>
        <w:ind w:left="720" w:hanging="360"/>
      </w:pPr>
    </w:lvl>
    <w:lvl w:ilvl="1" w:tplc="F08CB728">
      <w:start w:val="1"/>
      <w:numFmt w:val="lowerLetter"/>
      <w:lvlText w:val="%2."/>
      <w:lvlJc w:val="left"/>
      <w:pPr>
        <w:ind w:left="1440" w:hanging="360"/>
      </w:pPr>
    </w:lvl>
    <w:lvl w:ilvl="2" w:tplc="309AD17C">
      <w:start w:val="1"/>
      <w:numFmt w:val="lowerRoman"/>
      <w:lvlText w:val="%3."/>
      <w:lvlJc w:val="right"/>
      <w:pPr>
        <w:ind w:left="2160" w:hanging="180"/>
      </w:pPr>
    </w:lvl>
    <w:lvl w:ilvl="3" w:tplc="20166830">
      <w:start w:val="1"/>
      <w:numFmt w:val="decimal"/>
      <w:lvlText w:val="%4."/>
      <w:lvlJc w:val="left"/>
      <w:pPr>
        <w:ind w:left="2880" w:hanging="360"/>
      </w:pPr>
    </w:lvl>
    <w:lvl w:ilvl="4" w:tplc="8752F4FE">
      <w:start w:val="1"/>
      <w:numFmt w:val="lowerLetter"/>
      <w:lvlText w:val="%5."/>
      <w:lvlJc w:val="left"/>
      <w:pPr>
        <w:ind w:left="3600" w:hanging="360"/>
      </w:pPr>
    </w:lvl>
    <w:lvl w:ilvl="5" w:tplc="590C7E44">
      <w:start w:val="1"/>
      <w:numFmt w:val="lowerRoman"/>
      <w:lvlText w:val="%6."/>
      <w:lvlJc w:val="right"/>
      <w:pPr>
        <w:ind w:left="4320" w:hanging="180"/>
      </w:pPr>
    </w:lvl>
    <w:lvl w:ilvl="6" w:tplc="56461114">
      <w:start w:val="1"/>
      <w:numFmt w:val="decimal"/>
      <w:lvlText w:val="%7."/>
      <w:lvlJc w:val="left"/>
      <w:pPr>
        <w:ind w:left="5040" w:hanging="360"/>
      </w:pPr>
    </w:lvl>
    <w:lvl w:ilvl="7" w:tplc="97AE8B72">
      <w:start w:val="1"/>
      <w:numFmt w:val="lowerLetter"/>
      <w:lvlText w:val="%8."/>
      <w:lvlJc w:val="left"/>
      <w:pPr>
        <w:ind w:left="5760" w:hanging="360"/>
      </w:pPr>
    </w:lvl>
    <w:lvl w:ilvl="8" w:tplc="288CFCB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556B7"/>
    <w:multiLevelType w:val="multilevel"/>
    <w:tmpl w:val="E97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803B1"/>
    <w:multiLevelType w:val="hybridMultilevel"/>
    <w:tmpl w:val="0DF6D51C"/>
    <w:lvl w:ilvl="0" w:tplc="E00E3978"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92A05"/>
    <w:multiLevelType w:val="hybridMultilevel"/>
    <w:tmpl w:val="697C38A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B5D62"/>
    <w:multiLevelType w:val="multilevel"/>
    <w:tmpl w:val="6304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8E68E9"/>
    <w:multiLevelType w:val="hybridMultilevel"/>
    <w:tmpl w:val="EF02A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56BAA"/>
    <w:multiLevelType w:val="multilevel"/>
    <w:tmpl w:val="5EBE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723981">
    <w:abstractNumId w:val="14"/>
  </w:num>
  <w:num w:numId="2" w16cid:durableId="1351759056">
    <w:abstractNumId w:val="3"/>
  </w:num>
  <w:num w:numId="3" w16cid:durableId="988752451">
    <w:abstractNumId w:val="7"/>
  </w:num>
  <w:num w:numId="4" w16cid:durableId="1813862979">
    <w:abstractNumId w:val="22"/>
  </w:num>
  <w:num w:numId="5" w16cid:durableId="526912248">
    <w:abstractNumId w:val="13"/>
  </w:num>
  <w:num w:numId="6" w16cid:durableId="613093914">
    <w:abstractNumId w:val="15"/>
  </w:num>
  <w:num w:numId="7" w16cid:durableId="1175456769">
    <w:abstractNumId w:val="25"/>
  </w:num>
  <w:num w:numId="8" w16cid:durableId="528564759">
    <w:abstractNumId w:val="16"/>
  </w:num>
  <w:num w:numId="9" w16cid:durableId="450514575">
    <w:abstractNumId w:val="27"/>
  </w:num>
  <w:num w:numId="10" w16cid:durableId="660693354">
    <w:abstractNumId w:val="19"/>
  </w:num>
  <w:num w:numId="11" w16cid:durableId="2139177151">
    <w:abstractNumId w:val="12"/>
  </w:num>
  <w:num w:numId="12" w16cid:durableId="657929745">
    <w:abstractNumId w:val="20"/>
  </w:num>
  <w:num w:numId="13" w16cid:durableId="1351712605">
    <w:abstractNumId w:val="24"/>
  </w:num>
  <w:num w:numId="14" w16cid:durableId="788545407">
    <w:abstractNumId w:val="11"/>
  </w:num>
  <w:num w:numId="15" w16cid:durableId="1790738402">
    <w:abstractNumId w:val="4"/>
  </w:num>
  <w:num w:numId="16" w16cid:durableId="1933930093">
    <w:abstractNumId w:val="9"/>
  </w:num>
  <w:num w:numId="17" w16cid:durableId="1668945861">
    <w:abstractNumId w:val="1"/>
  </w:num>
  <w:num w:numId="18" w16cid:durableId="1581476979">
    <w:abstractNumId w:val="5"/>
  </w:num>
  <w:num w:numId="19" w16cid:durableId="1182819629">
    <w:abstractNumId w:val="2"/>
  </w:num>
  <w:num w:numId="20" w16cid:durableId="53286279">
    <w:abstractNumId w:val="8"/>
  </w:num>
  <w:num w:numId="21" w16cid:durableId="657071696">
    <w:abstractNumId w:val="28"/>
  </w:num>
  <w:num w:numId="22" w16cid:durableId="1983119495">
    <w:abstractNumId w:val="10"/>
  </w:num>
  <w:num w:numId="23" w16cid:durableId="34821356">
    <w:abstractNumId w:val="18"/>
  </w:num>
  <w:num w:numId="24" w16cid:durableId="2091584702">
    <w:abstractNumId w:val="6"/>
  </w:num>
  <w:num w:numId="25" w16cid:durableId="2054303092">
    <w:abstractNumId w:val="26"/>
  </w:num>
  <w:num w:numId="26" w16cid:durableId="22442799">
    <w:abstractNumId w:val="0"/>
  </w:num>
  <w:num w:numId="27" w16cid:durableId="695812766">
    <w:abstractNumId w:val="17"/>
  </w:num>
  <w:num w:numId="28" w16cid:durableId="336466193">
    <w:abstractNumId w:val="21"/>
  </w:num>
  <w:num w:numId="29" w16cid:durableId="1274822427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displayBackgroundShape/>
  <w:embedTrueTypeFont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81"/>
    <w:rsid w:val="00002C9C"/>
    <w:rsid w:val="00007584"/>
    <w:rsid w:val="000265A6"/>
    <w:rsid w:val="00031463"/>
    <w:rsid w:val="0003179D"/>
    <w:rsid w:val="00036E00"/>
    <w:rsid w:val="00040662"/>
    <w:rsid w:val="00064153"/>
    <w:rsid w:val="00064ADB"/>
    <w:rsid w:val="00072229"/>
    <w:rsid w:val="00072BB4"/>
    <w:rsid w:val="00072C56"/>
    <w:rsid w:val="00073169"/>
    <w:rsid w:val="000747FF"/>
    <w:rsid w:val="00075CDB"/>
    <w:rsid w:val="000863C1"/>
    <w:rsid w:val="00092BBE"/>
    <w:rsid w:val="00094EF0"/>
    <w:rsid w:val="00097B9D"/>
    <w:rsid w:val="000A1185"/>
    <w:rsid w:val="000A30BC"/>
    <w:rsid w:val="000A6320"/>
    <w:rsid w:val="000C0462"/>
    <w:rsid w:val="000C1E72"/>
    <w:rsid w:val="000C4780"/>
    <w:rsid w:val="000D6189"/>
    <w:rsid w:val="00102EAC"/>
    <w:rsid w:val="001061EE"/>
    <w:rsid w:val="00112364"/>
    <w:rsid w:val="001264D3"/>
    <w:rsid w:val="00132C52"/>
    <w:rsid w:val="00135B82"/>
    <w:rsid w:val="00140ECC"/>
    <w:rsid w:val="00152DA3"/>
    <w:rsid w:val="00157B1B"/>
    <w:rsid w:val="00160119"/>
    <w:rsid w:val="0016714C"/>
    <w:rsid w:val="00172CBE"/>
    <w:rsid w:val="0017451A"/>
    <w:rsid w:val="00181123"/>
    <w:rsid w:val="0018536B"/>
    <w:rsid w:val="001970DE"/>
    <w:rsid w:val="001A04CD"/>
    <w:rsid w:val="001A5663"/>
    <w:rsid w:val="001B4CF7"/>
    <w:rsid w:val="001C21E5"/>
    <w:rsid w:val="001D2A58"/>
    <w:rsid w:val="001D421D"/>
    <w:rsid w:val="001D4EEB"/>
    <w:rsid w:val="001E67CB"/>
    <w:rsid w:val="001E7799"/>
    <w:rsid w:val="001E7A6E"/>
    <w:rsid w:val="00203BE9"/>
    <w:rsid w:val="0020695D"/>
    <w:rsid w:val="002069CF"/>
    <w:rsid w:val="00206A61"/>
    <w:rsid w:val="00212C13"/>
    <w:rsid w:val="00213E4D"/>
    <w:rsid w:val="00221F9B"/>
    <w:rsid w:val="00230667"/>
    <w:rsid w:val="00231C09"/>
    <w:rsid w:val="00231FE2"/>
    <w:rsid w:val="002450F2"/>
    <w:rsid w:val="00254D1F"/>
    <w:rsid w:val="00257697"/>
    <w:rsid w:val="002724D2"/>
    <w:rsid w:val="00292F08"/>
    <w:rsid w:val="002C1D4A"/>
    <w:rsid w:val="002C3BFE"/>
    <w:rsid w:val="002D41C8"/>
    <w:rsid w:val="002F67D7"/>
    <w:rsid w:val="00310D6E"/>
    <w:rsid w:val="00316DF2"/>
    <w:rsid w:val="00321E7A"/>
    <w:rsid w:val="00324642"/>
    <w:rsid w:val="003308BE"/>
    <w:rsid w:val="00334BB2"/>
    <w:rsid w:val="00335E76"/>
    <w:rsid w:val="00336D8E"/>
    <w:rsid w:val="0034363B"/>
    <w:rsid w:val="00364FF4"/>
    <w:rsid w:val="00367272"/>
    <w:rsid w:val="00371434"/>
    <w:rsid w:val="003818C5"/>
    <w:rsid w:val="00382E19"/>
    <w:rsid w:val="00386483"/>
    <w:rsid w:val="0039030A"/>
    <w:rsid w:val="00392CE7"/>
    <w:rsid w:val="003A7E89"/>
    <w:rsid w:val="003D4AA7"/>
    <w:rsid w:val="003E66FB"/>
    <w:rsid w:val="003F7907"/>
    <w:rsid w:val="0040066E"/>
    <w:rsid w:val="00404047"/>
    <w:rsid w:val="00404878"/>
    <w:rsid w:val="00405629"/>
    <w:rsid w:val="004148D2"/>
    <w:rsid w:val="00421995"/>
    <w:rsid w:val="00431B85"/>
    <w:rsid w:val="00436967"/>
    <w:rsid w:val="00441649"/>
    <w:rsid w:val="00442312"/>
    <w:rsid w:val="00443A27"/>
    <w:rsid w:val="00444B0A"/>
    <w:rsid w:val="00445DA2"/>
    <w:rsid w:val="004510F5"/>
    <w:rsid w:val="004605E0"/>
    <w:rsid w:val="00461217"/>
    <w:rsid w:val="00470E5C"/>
    <w:rsid w:val="00482B09"/>
    <w:rsid w:val="004833FD"/>
    <w:rsid w:val="00485B5C"/>
    <w:rsid w:val="004A3865"/>
    <w:rsid w:val="004A5C89"/>
    <w:rsid w:val="004B2C12"/>
    <w:rsid w:val="004C3416"/>
    <w:rsid w:val="004C3ECD"/>
    <w:rsid w:val="004C506B"/>
    <w:rsid w:val="004C65CE"/>
    <w:rsid w:val="004D3FDA"/>
    <w:rsid w:val="004E744D"/>
    <w:rsid w:val="004F20DC"/>
    <w:rsid w:val="004F3EB6"/>
    <w:rsid w:val="004F6719"/>
    <w:rsid w:val="005040A1"/>
    <w:rsid w:val="00513760"/>
    <w:rsid w:val="00516892"/>
    <w:rsid w:val="00516BB3"/>
    <w:rsid w:val="0052096A"/>
    <w:rsid w:val="00524474"/>
    <w:rsid w:val="00531433"/>
    <w:rsid w:val="00531DB4"/>
    <w:rsid w:val="00536B8B"/>
    <w:rsid w:val="00554987"/>
    <w:rsid w:val="00570C4A"/>
    <w:rsid w:val="00572B86"/>
    <w:rsid w:val="00577776"/>
    <w:rsid w:val="00595142"/>
    <w:rsid w:val="005C3A24"/>
    <w:rsid w:val="005E29B7"/>
    <w:rsid w:val="005F3861"/>
    <w:rsid w:val="005F4AAE"/>
    <w:rsid w:val="006017F3"/>
    <w:rsid w:val="00604EC1"/>
    <w:rsid w:val="0061518B"/>
    <w:rsid w:val="0061547A"/>
    <w:rsid w:val="006242C4"/>
    <w:rsid w:val="00626F68"/>
    <w:rsid w:val="0063121E"/>
    <w:rsid w:val="00640956"/>
    <w:rsid w:val="00641A26"/>
    <w:rsid w:val="00646AF0"/>
    <w:rsid w:val="00651A54"/>
    <w:rsid w:val="006532DA"/>
    <w:rsid w:val="006544D0"/>
    <w:rsid w:val="00660F0D"/>
    <w:rsid w:val="00673355"/>
    <w:rsid w:val="00674C7D"/>
    <w:rsid w:val="006753CE"/>
    <w:rsid w:val="00677ABF"/>
    <w:rsid w:val="00685464"/>
    <w:rsid w:val="0069068F"/>
    <w:rsid w:val="00691C67"/>
    <w:rsid w:val="006941AE"/>
    <w:rsid w:val="006A5EA2"/>
    <w:rsid w:val="006B25B5"/>
    <w:rsid w:val="006B6162"/>
    <w:rsid w:val="006B6445"/>
    <w:rsid w:val="006C209F"/>
    <w:rsid w:val="006C5080"/>
    <w:rsid w:val="006D1EDD"/>
    <w:rsid w:val="006D7338"/>
    <w:rsid w:val="006F4E31"/>
    <w:rsid w:val="007062F8"/>
    <w:rsid w:val="00715348"/>
    <w:rsid w:val="0071696D"/>
    <w:rsid w:val="00716C9D"/>
    <w:rsid w:val="00723209"/>
    <w:rsid w:val="00727CBC"/>
    <w:rsid w:val="00741F91"/>
    <w:rsid w:val="00751AF9"/>
    <w:rsid w:val="007534EC"/>
    <w:rsid w:val="00755D25"/>
    <w:rsid w:val="00770F25"/>
    <w:rsid w:val="00771D6D"/>
    <w:rsid w:val="007724AB"/>
    <w:rsid w:val="0077529D"/>
    <w:rsid w:val="0078402F"/>
    <w:rsid w:val="00786269"/>
    <w:rsid w:val="00794BEE"/>
    <w:rsid w:val="007A336E"/>
    <w:rsid w:val="007A65C0"/>
    <w:rsid w:val="007B5613"/>
    <w:rsid w:val="007C662A"/>
    <w:rsid w:val="007D335D"/>
    <w:rsid w:val="007E089E"/>
    <w:rsid w:val="007E09F8"/>
    <w:rsid w:val="007E5967"/>
    <w:rsid w:val="007E7F47"/>
    <w:rsid w:val="007F15AC"/>
    <w:rsid w:val="008055A9"/>
    <w:rsid w:val="00815FDC"/>
    <w:rsid w:val="008204E9"/>
    <w:rsid w:val="008251BD"/>
    <w:rsid w:val="008345E2"/>
    <w:rsid w:val="0084108B"/>
    <w:rsid w:val="00846A6B"/>
    <w:rsid w:val="008512BB"/>
    <w:rsid w:val="00857B94"/>
    <w:rsid w:val="0088032D"/>
    <w:rsid w:val="00880731"/>
    <w:rsid w:val="008839A8"/>
    <w:rsid w:val="008A0C46"/>
    <w:rsid w:val="008A7BBD"/>
    <w:rsid w:val="008B6A2B"/>
    <w:rsid w:val="008C3AA7"/>
    <w:rsid w:val="008C72F8"/>
    <w:rsid w:val="008D5870"/>
    <w:rsid w:val="00900B06"/>
    <w:rsid w:val="00903E4B"/>
    <w:rsid w:val="00907860"/>
    <w:rsid w:val="009177CC"/>
    <w:rsid w:val="00922105"/>
    <w:rsid w:val="00931F3D"/>
    <w:rsid w:val="0093396F"/>
    <w:rsid w:val="00941F41"/>
    <w:rsid w:val="00943393"/>
    <w:rsid w:val="00950101"/>
    <w:rsid w:val="0095093A"/>
    <w:rsid w:val="00951E39"/>
    <w:rsid w:val="00957603"/>
    <w:rsid w:val="00977B53"/>
    <w:rsid w:val="00982348"/>
    <w:rsid w:val="00982591"/>
    <w:rsid w:val="00993C7B"/>
    <w:rsid w:val="00994028"/>
    <w:rsid w:val="009A5284"/>
    <w:rsid w:val="009C141F"/>
    <w:rsid w:val="009E5E0A"/>
    <w:rsid w:val="009E6B1E"/>
    <w:rsid w:val="009F2964"/>
    <w:rsid w:val="00A007CA"/>
    <w:rsid w:val="00A03978"/>
    <w:rsid w:val="00A073AD"/>
    <w:rsid w:val="00A10783"/>
    <w:rsid w:val="00A11157"/>
    <w:rsid w:val="00A13B59"/>
    <w:rsid w:val="00A20E19"/>
    <w:rsid w:val="00A37026"/>
    <w:rsid w:val="00A4101A"/>
    <w:rsid w:val="00A473EB"/>
    <w:rsid w:val="00A53DB4"/>
    <w:rsid w:val="00A541BC"/>
    <w:rsid w:val="00A54A4E"/>
    <w:rsid w:val="00A552B8"/>
    <w:rsid w:val="00A650F1"/>
    <w:rsid w:val="00A707F9"/>
    <w:rsid w:val="00A73288"/>
    <w:rsid w:val="00A772C8"/>
    <w:rsid w:val="00A7738D"/>
    <w:rsid w:val="00A817D0"/>
    <w:rsid w:val="00A83CA6"/>
    <w:rsid w:val="00A87342"/>
    <w:rsid w:val="00A879EA"/>
    <w:rsid w:val="00A944F9"/>
    <w:rsid w:val="00A97439"/>
    <w:rsid w:val="00AA204C"/>
    <w:rsid w:val="00AB4B77"/>
    <w:rsid w:val="00AC727B"/>
    <w:rsid w:val="00AD23B9"/>
    <w:rsid w:val="00AD7F64"/>
    <w:rsid w:val="00AE0A8C"/>
    <w:rsid w:val="00AE6F72"/>
    <w:rsid w:val="00AF2F71"/>
    <w:rsid w:val="00B156DA"/>
    <w:rsid w:val="00B16426"/>
    <w:rsid w:val="00B36E0B"/>
    <w:rsid w:val="00B41BE9"/>
    <w:rsid w:val="00B457A2"/>
    <w:rsid w:val="00B53983"/>
    <w:rsid w:val="00B63945"/>
    <w:rsid w:val="00B7657B"/>
    <w:rsid w:val="00B82E69"/>
    <w:rsid w:val="00B91F10"/>
    <w:rsid w:val="00B95837"/>
    <w:rsid w:val="00B977C9"/>
    <w:rsid w:val="00BA25CC"/>
    <w:rsid w:val="00BB4322"/>
    <w:rsid w:val="00BB5336"/>
    <w:rsid w:val="00BC460F"/>
    <w:rsid w:val="00BC6A6A"/>
    <w:rsid w:val="00BD00A9"/>
    <w:rsid w:val="00BD13D6"/>
    <w:rsid w:val="00BD2FE3"/>
    <w:rsid w:val="00BD7CAD"/>
    <w:rsid w:val="00BE1DD9"/>
    <w:rsid w:val="00C0311C"/>
    <w:rsid w:val="00C0375F"/>
    <w:rsid w:val="00C04FFA"/>
    <w:rsid w:val="00C208D8"/>
    <w:rsid w:val="00C21C81"/>
    <w:rsid w:val="00C305B9"/>
    <w:rsid w:val="00C34766"/>
    <w:rsid w:val="00C456E5"/>
    <w:rsid w:val="00C53F09"/>
    <w:rsid w:val="00C5405B"/>
    <w:rsid w:val="00C56DE4"/>
    <w:rsid w:val="00C931E6"/>
    <w:rsid w:val="00CA282C"/>
    <w:rsid w:val="00CB1826"/>
    <w:rsid w:val="00CB3F68"/>
    <w:rsid w:val="00CC7952"/>
    <w:rsid w:val="00CC7FFD"/>
    <w:rsid w:val="00CD4750"/>
    <w:rsid w:val="00CD4C82"/>
    <w:rsid w:val="00CE7502"/>
    <w:rsid w:val="00CF4836"/>
    <w:rsid w:val="00CF50D1"/>
    <w:rsid w:val="00CF711E"/>
    <w:rsid w:val="00D00D82"/>
    <w:rsid w:val="00D155A3"/>
    <w:rsid w:val="00D16D01"/>
    <w:rsid w:val="00D17A59"/>
    <w:rsid w:val="00D22D49"/>
    <w:rsid w:val="00D22D8C"/>
    <w:rsid w:val="00D22F7B"/>
    <w:rsid w:val="00D232F3"/>
    <w:rsid w:val="00D235E8"/>
    <w:rsid w:val="00D3024C"/>
    <w:rsid w:val="00D43A4D"/>
    <w:rsid w:val="00D442D2"/>
    <w:rsid w:val="00D470FC"/>
    <w:rsid w:val="00D5182D"/>
    <w:rsid w:val="00D51C85"/>
    <w:rsid w:val="00D5502F"/>
    <w:rsid w:val="00DA3CD4"/>
    <w:rsid w:val="00DA3D72"/>
    <w:rsid w:val="00DA5642"/>
    <w:rsid w:val="00DB0664"/>
    <w:rsid w:val="00DB2548"/>
    <w:rsid w:val="00DB4D8F"/>
    <w:rsid w:val="00DB6C9B"/>
    <w:rsid w:val="00DC05FB"/>
    <w:rsid w:val="00DC1491"/>
    <w:rsid w:val="00DC2B6E"/>
    <w:rsid w:val="00DE5639"/>
    <w:rsid w:val="00E006A8"/>
    <w:rsid w:val="00E042B7"/>
    <w:rsid w:val="00E049BF"/>
    <w:rsid w:val="00E1056A"/>
    <w:rsid w:val="00E1502C"/>
    <w:rsid w:val="00E22DB3"/>
    <w:rsid w:val="00E45E01"/>
    <w:rsid w:val="00E4704D"/>
    <w:rsid w:val="00E547B9"/>
    <w:rsid w:val="00E565DD"/>
    <w:rsid w:val="00E60355"/>
    <w:rsid w:val="00E610C6"/>
    <w:rsid w:val="00E64C82"/>
    <w:rsid w:val="00E67136"/>
    <w:rsid w:val="00E8213A"/>
    <w:rsid w:val="00E90013"/>
    <w:rsid w:val="00E953A3"/>
    <w:rsid w:val="00E96817"/>
    <w:rsid w:val="00EC149A"/>
    <w:rsid w:val="00EC3FF0"/>
    <w:rsid w:val="00EC4A4D"/>
    <w:rsid w:val="00EC7BD1"/>
    <w:rsid w:val="00ED020D"/>
    <w:rsid w:val="00EE24D3"/>
    <w:rsid w:val="00EE7624"/>
    <w:rsid w:val="00EF04DF"/>
    <w:rsid w:val="00EF3C67"/>
    <w:rsid w:val="00EF4030"/>
    <w:rsid w:val="00EF475B"/>
    <w:rsid w:val="00EF479C"/>
    <w:rsid w:val="00EF735F"/>
    <w:rsid w:val="00F0512A"/>
    <w:rsid w:val="00F058D6"/>
    <w:rsid w:val="00F137FC"/>
    <w:rsid w:val="00F16C2A"/>
    <w:rsid w:val="00F20148"/>
    <w:rsid w:val="00F24A64"/>
    <w:rsid w:val="00F25633"/>
    <w:rsid w:val="00F27BFC"/>
    <w:rsid w:val="00F32018"/>
    <w:rsid w:val="00F36ABA"/>
    <w:rsid w:val="00F36C28"/>
    <w:rsid w:val="00F44932"/>
    <w:rsid w:val="00F44B3D"/>
    <w:rsid w:val="00F55A8F"/>
    <w:rsid w:val="00F7245B"/>
    <w:rsid w:val="00F74540"/>
    <w:rsid w:val="00F74D21"/>
    <w:rsid w:val="00F776C1"/>
    <w:rsid w:val="00F80004"/>
    <w:rsid w:val="00F8077B"/>
    <w:rsid w:val="00F81842"/>
    <w:rsid w:val="00F86C9B"/>
    <w:rsid w:val="00F94927"/>
    <w:rsid w:val="00F952BC"/>
    <w:rsid w:val="00F97C41"/>
    <w:rsid w:val="00FB1446"/>
    <w:rsid w:val="00FB1784"/>
    <w:rsid w:val="00FB37C8"/>
    <w:rsid w:val="00FB3A85"/>
    <w:rsid w:val="00FC0743"/>
    <w:rsid w:val="00FD3DE7"/>
    <w:rsid w:val="00FD6E44"/>
    <w:rsid w:val="00F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599FD"/>
  <w15:chartTrackingRefBased/>
  <w15:docId w15:val="{6F79D9FD-E851-BE4B-9C03-39659BE4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C81"/>
    <w:pPr>
      <w:spacing w:after="120" w:line="264" w:lineRule="auto"/>
    </w:pPr>
    <w:rPr>
      <w:rFonts w:ascii="Arial" w:eastAsia="Times New Roman" w:hAnsi="Arial" w:cs="Times New Roman"/>
      <w:kern w:val="0"/>
      <w:sz w:val="20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6E00"/>
    <w:pPr>
      <w:keepNext/>
      <w:keepLines/>
      <w:pageBreakBefore/>
      <w:pBdr>
        <w:left w:val="single" w:sz="48" w:space="10" w:color="09867F" w:themeColor="accent1"/>
      </w:pBdr>
      <w:spacing w:before="120" w:line="520" w:lineRule="exact"/>
      <w:ind w:left="284" w:right="284"/>
      <w:outlineLvl w:val="0"/>
    </w:pPr>
    <w:rPr>
      <w:rFonts w:ascii="Roboto Slab Light" w:eastAsiaTheme="majorEastAsia" w:hAnsi="Roboto Slab Light" w:cstheme="majorBidi"/>
      <w:caps/>
      <w:color w:val="212120" w:themeColor="text1"/>
      <w:kern w:val="2"/>
      <w:sz w:val="56"/>
      <w:szCs w:val="84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7584"/>
    <w:pPr>
      <w:keepNext/>
      <w:keepLines/>
      <w:spacing w:before="240" w:line="520" w:lineRule="exact"/>
      <w:ind w:right="340"/>
      <w:outlineLvl w:val="1"/>
    </w:pPr>
    <w:rPr>
      <w:rFonts w:ascii="Roboto Slab Light" w:eastAsiaTheme="majorEastAsia" w:hAnsi="Roboto Slab Light" w:cstheme="majorBidi"/>
      <w:caps/>
      <w:color w:val="212120" w:themeColor="text1"/>
      <w:spacing w:val="6"/>
      <w:kern w:val="2"/>
      <w:sz w:val="52"/>
      <w:szCs w:val="5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7584"/>
    <w:pPr>
      <w:keepNext/>
      <w:keepLines/>
      <w:spacing w:before="160" w:after="80" w:line="320" w:lineRule="exact"/>
      <w:ind w:right="340"/>
      <w:outlineLvl w:val="2"/>
    </w:pPr>
    <w:rPr>
      <w:rFonts w:ascii="Roboto Slab" w:eastAsiaTheme="majorEastAsia" w:hAnsi="Roboto Slab" w:cstheme="majorBidi"/>
      <w:caps/>
      <w:color w:val="212120" w:themeColor="text1"/>
      <w:spacing w:val="8"/>
      <w:kern w:val="2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7F64"/>
    <w:pPr>
      <w:keepNext/>
      <w:keepLines/>
      <w:spacing w:before="240" w:line="200" w:lineRule="exact"/>
      <w:ind w:right="340"/>
      <w:outlineLvl w:val="3"/>
    </w:pPr>
    <w:rPr>
      <w:rFonts w:ascii="Roboto Slab Medium" w:eastAsiaTheme="majorEastAsia" w:hAnsi="Roboto Slab Medium" w:cstheme="majorBidi"/>
      <w:caps/>
      <w:color w:val="212120" w:themeColor="text1"/>
      <w:spacing w:val="10"/>
      <w:kern w:val="2"/>
      <w:szCs w:val="2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15FDC"/>
    <w:pPr>
      <w:keepNext/>
      <w:keepLines/>
      <w:spacing w:before="80" w:after="40" w:line="240" w:lineRule="auto"/>
      <w:ind w:right="340"/>
      <w:outlineLvl w:val="4"/>
    </w:pPr>
    <w:rPr>
      <w:rFonts w:ascii="Atkinson Hyperlegible" w:eastAsiaTheme="majorEastAsia" w:hAnsi="Atkinson Hyperlegible" w:cstheme="majorBidi"/>
      <w:color w:val="06645E" w:themeColor="accent1" w:themeShade="BF"/>
      <w:kern w:val="2"/>
      <w:szCs w:val="2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FDC"/>
    <w:pPr>
      <w:keepNext/>
      <w:keepLines/>
      <w:spacing w:before="40" w:after="0" w:line="240" w:lineRule="auto"/>
      <w:ind w:right="340"/>
      <w:outlineLvl w:val="5"/>
    </w:pPr>
    <w:rPr>
      <w:rFonts w:ascii="Atkinson Hyperlegible" w:eastAsiaTheme="majorEastAsia" w:hAnsi="Atkinson Hyperlegible" w:cstheme="majorBidi"/>
      <w:i/>
      <w:iCs/>
      <w:color w:val="6F6F6C" w:themeColor="text1" w:themeTint="A6"/>
      <w:kern w:val="2"/>
      <w:szCs w:val="2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FDC"/>
    <w:pPr>
      <w:keepNext/>
      <w:keepLines/>
      <w:spacing w:before="40" w:after="0" w:line="240" w:lineRule="auto"/>
      <w:ind w:right="340"/>
      <w:outlineLvl w:val="6"/>
    </w:pPr>
    <w:rPr>
      <w:rFonts w:ascii="Atkinson Hyperlegible" w:eastAsiaTheme="majorEastAsia" w:hAnsi="Atkinson Hyperlegible" w:cstheme="majorBidi"/>
      <w:color w:val="6F6F6C" w:themeColor="text1" w:themeTint="A6"/>
      <w:kern w:val="2"/>
      <w:szCs w:val="2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FDC"/>
    <w:pPr>
      <w:keepNext/>
      <w:keepLines/>
      <w:spacing w:after="0" w:line="240" w:lineRule="auto"/>
      <w:ind w:right="340"/>
      <w:outlineLvl w:val="7"/>
    </w:pPr>
    <w:rPr>
      <w:rFonts w:ascii="Atkinson Hyperlegible" w:eastAsiaTheme="majorEastAsia" w:hAnsi="Atkinson Hyperlegible" w:cstheme="majorBidi"/>
      <w:i/>
      <w:iCs/>
      <w:color w:val="434341" w:themeColor="text1" w:themeTint="D8"/>
      <w:kern w:val="2"/>
      <w:szCs w:val="2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FDC"/>
    <w:pPr>
      <w:keepNext/>
      <w:keepLines/>
      <w:spacing w:after="0" w:line="240" w:lineRule="auto"/>
      <w:ind w:right="340"/>
      <w:outlineLvl w:val="8"/>
    </w:pPr>
    <w:rPr>
      <w:rFonts w:ascii="Atkinson Hyperlegible" w:eastAsiaTheme="majorEastAsia" w:hAnsi="Atkinson Hyperlegible" w:cstheme="majorBidi"/>
      <w:color w:val="434341" w:themeColor="text1" w:themeTint="D8"/>
      <w:kern w:val="2"/>
      <w:szCs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E00"/>
    <w:rPr>
      <w:rFonts w:ascii="Roboto Slab Light" w:eastAsiaTheme="majorEastAsia" w:hAnsi="Roboto Slab Light" w:cstheme="majorBidi"/>
      <w:caps/>
      <w:color w:val="212120" w:themeColor="text1"/>
      <w:sz w:val="56"/>
      <w:szCs w:val="8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07584"/>
    <w:rPr>
      <w:rFonts w:ascii="Roboto Slab Light" w:eastAsiaTheme="majorEastAsia" w:hAnsi="Roboto Slab Light" w:cstheme="majorBidi"/>
      <w:caps/>
      <w:color w:val="212120" w:themeColor="text1"/>
      <w:spacing w:val="6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007584"/>
    <w:rPr>
      <w:rFonts w:ascii="Roboto Slab" w:eastAsiaTheme="majorEastAsia" w:hAnsi="Roboto Slab" w:cstheme="majorBidi"/>
      <w:caps/>
      <w:color w:val="212120" w:themeColor="text1"/>
      <w:spacing w:val="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D7F64"/>
    <w:rPr>
      <w:rFonts w:ascii="Roboto Slab Medium" w:eastAsiaTheme="majorEastAsia" w:hAnsi="Roboto Slab Medium" w:cstheme="majorBidi"/>
      <w:caps/>
      <w:color w:val="212120" w:themeColor="text1"/>
      <w:spacing w:val="1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FDC"/>
    <w:rPr>
      <w:rFonts w:eastAsiaTheme="majorEastAsia" w:cstheme="majorBidi"/>
      <w:color w:val="06645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FDC"/>
    <w:rPr>
      <w:rFonts w:eastAsiaTheme="majorEastAsia" w:cstheme="majorBidi"/>
      <w:i/>
      <w:iCs/>
      <w:color w:val="6F6F6C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FDC"/>
    <w:rPr>
      <w:rFonts w:eastAsiaTheme="majorEastAsia" w:cstheme="majorBidi"/>
      <w:color w:val="6F6F6C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FDC"/>
    <w:rPr>
      <w:rFonts w:eastAsiaTheme="majorEastAsia" w:cstheme="majorBidi"/>
      <w:i/>
      <w:iCs/>
      <w:color w:val="43434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FDC"/>
    <w:rPr>
      <w:rFonts w:eastAsiaTheme="majorEastAsia" w:cstheme="majorBidi"/>
      <w:color w:val="43434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426"/>
    <w:pPr>
      <w:spacing w:after="80" w:line="520" w:lineRule="exact"/>
      <w:contextualSpacing/>
    </w:pPr>
    <w:rPr>
      <w:rFonts w:asciiTheme="majorHAnsi" w:eastAsiaTheme="majorEastAsia" w:hAnsiTheme="majorHAnsi" w:cstheme="majorBidi"/>
      <w:caps/>
      <w:noProof/>
      <w:color w:val="212120" w:themeColor="text1"/>
      <w:spacing w:val="-10"/>
      <w:kern w:val="28"/>
      <w:sz w:val="52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6426"/>
    <w:rPr>
      <w:rFonts w:asciiTheme="majorHAnsi" w:eastAsiaTheme="majorEastAsia" w:hAnsiTheme="majorHAnsi" w:cstheme="majorBidi"/>
      <w:caps/>
      <w:noProof/>
      <w:color w:val="212120" w:themeColor="text1"/>
      <w:spacing w:val="-10"/>
      <w:kern w:val="28"/>
      <w:sz w:val="52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426"/>
    <w:pPr>
      <w:numPr>
        <w:ilvl w:val="1"/>
      </w:numPr>
      <w:spacing w:after="80" w:line="320" w:lineRule="exact"/>
    </w:pPr>
    <w:rPr>
      <w:rFonts w:ascii="Roboto Slab regular" w:eastAsiaTheme="majorEastAsia" w:hAnsi="Roboto Slab regular" w:cstheme="majorBidi"/>
      <w:caps/>
      <w:color w:val="212120" w:themeColor="text1"/>
      <w:spacing w:val="12"/>
      <w:kern w:val="2"/>
      <w:sz w:val="32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6426"/>
    <w:rPr>
      <w:rFonts w:ascii="Roboto Slab regular" w:eastAsiaTheme="majorEastAsia" w:hAnsi="Roboto Slab regular" w:cstheme="majorBidi"/>
      <w:caps/>
      <w:color w:val="212120" w:themeColor="text1"/>
      <w:spacing w:val="12"/>
      <w:sz w:val="32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07584"/>
    <w:pPr>
      <w:pBdr>
        <w:left w:val="single" w:sz="36" w:space="6" w:color="09867F" w:themeColor="accent1"/>
      </w:pBdr>
      <w:spacing w:before="120" w:after="160" w:line="320" w:lineRule="exact"/>
      <w:ind w:left="227" w:right="340"/>
    </w:pPr>
    <w:rPr>
      <w:rFonts w:ascii="Roboto Slab" w:eastAsiaTheme="minorHAnsi" w:hAnsi="Roboto Slab" w:cstheme="minorBidi"/>
      <w:caps/>
      <w:color w:val="09867F" w:themeColor="accent1"/>
      <w:kern w:val="2"/>
      <w:sz w:val="32"/>
      <w:szCs w:val="3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7584"/>
    <w:rPr>
      <w:rFonts w:ascii="Roboto Slab" w:hAnsi="Roboto Slab"/>
      <w:caps/>
      <w:color w:val="09867F" w:themeColor="accent1"/>
      <w:sz w:val="32"/>
      <w:szCs w:val="32"/>
    </w:rPr>
  </w:style>
  <w:style w:type="paragraph" w:styleId="ListParagraph">
    <w:name w:val="List Paragraph"/>
    <w:aliases w:val="List Paragraph1,List Paragraph11,List Paragraph2,Bulit List -  Paragraph,Main numbered paragraph,Numbered List Paragraph,bullet 1,Recommendation,L,List Paragraph111,F5 List Paragraph,Dot pt,CV text,Numbered Paragraph,Bulleted Para,列出段落"/>
    <w:basedOn w:val="Normal"/>
    <w:link w:val="ListParagraphChar"/>
    <w:uiPriority w:val="34"/>
    <w:qFormat/>
    <w:rsid w:val="00815FDC"/>
    <w:pPr>
      <w:spacing w:after="80" w:line="240" w:lineRule="auto"/>
      <w:ind w:left="720" w:right="340"/>
      <w:contextualSpacing/>
    </w:pPr>
    <w:rPr>
      <w:rFonts w:ascii="Atkinson Hyperlegible" w:eastAsiaTheme="minorHAnsi" w:hAnsi="Atkinson Hyperlegible" w:cstheme="minorBidi"/>
      <w:color w:val="212120" w:themeColor="text1"/>
      <w:kern w:val="2"/>
      <w:szCs w:val="20"/>
      <w14:ligatures w14:val="standardContextual"/>
    </w:rPr>
  </w:style>
  <w:style w:type="character" w:styleId="IntenseEmphasis">
    <w:name w:val="Intense Emphasis"/>
    <w:basedOn w:val="DefaultParagraphFont"/>
    <w:uiPriority w:val="21"/>
    <w:rsid w:val="00815FDC"/>
    <w:rPr>
      <w:i/>
      <w:iCs/>
      <w:color w:val="06645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15FDC"/>
    <w:pPr>
      <w:pBdr>
        <w:top w:val="single" w:sz="4" w:space="10" w:color="06645E" w:themeColor="accent1" w:themeShade="BF"/>
        <w:bottom w:val="single" w:sz="4" w:space="10" w:color="06645E" w:themeColor="accent1" w:themeShade="BF"/>
      </w:pBdr>
      <w:spacing w:before="360" w:after="360" w:line="240" w:lineRule="auto"/>
      <w:ind w:left="864" w:right="864"/>
      <w:jc w:val="center"/>
    </w:pPr>
    <w:rPr>
      <w:rFonts w:ascii="Atkinson Hyperlegible" w:eastAsiaTheme="minorHAnsi" w:hAnsi="Atkinson Hyperlegible" w:cstheme="minorBidi"/>
      <w:i/>
      <w:iCs/>
      <w:color w:val="06645E" w:themeColor="accent1" w:themeShade="BF"/>
      <w:kern w:val="2"/>
      <w:szCs w:val="2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FDC"/>
    <w:rPr>
      <w:i/>
      <w:iCs/>
      <w:color w:val="06645E" w:themeColor="accent1" w:themeShade="BF"/>
    </w:rPr>
  </w:style>
  <w:style w:type="character" w:styleId="IntenseReference">
    <w:name w:val="Intense Reference"/>
    <w:basedOn w:val="DefaultParagraphFont"/>
    <w:uiPriority w:val="32"/>
    <w:rsid w:val="00815FDC"/>
    <w:rPr>
      <w:b/>
      <w:bCs/>
      <w:smallCaps/>
      <w:color w:val="06645E" w:themeColor="accent1" w:themeShade="BF"/>
      <w:spacing w:val="5"/>
    </w:rPr>
  </w:style>
  <w:style w:type="character" w:styleId="Emphasis">
    <w:name w:val="Emphasis"/>
    <w:basedOn w:val="DefaultParagraphFont"/>
    <w:uiPriority w:val="20"/>
    <w:rsid w:val="0003179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4108B"/>
    <w:pPr>
      <w:tabs>
        <w:tab w:val="center" w:pos="4513"/>
        <w:tab w:val="right" w:pos="9026"/>
      </w:tabs>
      <w:spacing w:after="0" w:line="240" w:lineRule="auto"/>
      <w:ind w:right="340"/>
    </w:pPr>
    <w:rPr>
      <w:rFonts w:ascii="Atkinson Hyperlegible" w:eastAsiaTheme="minorHAnsi" w:hAnsi="Atkinson Hyperlegible" w:cstheme="minorBidi"/>
      <w:color w:val="212120" w:themeColor="text1"/>
      <w:kern w:val="2"/>
      <w:szCs w:val="20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4108B"/>
    <w:rPr>
      <w:rFonts w:ascii="Atkinson Hyperlegible" w:hAnsi="Atkinson Hyperlegible"/>
      <w:color w:val="212120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4108B"/>
    <w:pPr>
      <w:tabs>
        <w:tab w:val="center" w:pos="4513"/>
        <w:tab w:val="right" w:pos="9026"/>
      </w:tabs>
      <w:spacing w:after="0" w:line="240" w:lineRule="auto"/>
      <w:ind w:right="340"/>
    </w:pPr>
    <w:rPr>
      <w:rFonts w:ascii="Atkinson Hyperlegible" w:eastAsiaTheme="minorHAnsi" w:hAnsi="Atkinson Hyperlegible" w:cstheme="minorBidi"/>
      <w:color w:val="212120" w:themeColor="text1"/>
      <w:kern w:val="2"/>
      <w:szCs w:val="20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4108B"/>
    <w:rPr>
      <w:rFonts w:ascii="Atkinson Hyperlegible" w:hAnsi="Atkinson Hyperlegible"/>
      <w:color w:val="212120" w:themeColor="text1"/>
      <w:sz w:val="20"/>
      <w:szCs w:val="20"/>
    </w:rPr>
  </w:style>
  <w:style w:type="character" w:styleId="BookTitle">
    <w:name w:val="Book Title"/>
    <w:basedOn w:val="Heading4Char"/>
    <w:uiPriority w:val="33"/>
    <w:qFormat/>
    <w:rsid w:val="00FB3A85"/>
    <w:rPr>
      <w:rFonts w:ascii="Roboto Slab Medium" w:eastAsiaTheme="majorEastAsia" w:hAnsi="Roboto Slab Medium" w:cstheme="majorBidi"/>
      <w:caps/>
      <w:color w:val="212120" w:themeColor="text1"/>
      <w:spacing w:val="12"/>
      <w:sz w:val="16"/>
      <w:szCs w:val="18"/>
    </w:rPr>
  </w:style>
  <w:style w:type="character" w:styleId="PlaceholderText">
    <w:name w:val="Placeholder Text"/>
    <w:basedOn w:val="DefaultParagraphFont"/>
    <w:uiPriority w:val="99"/>
    <w:semiHidden/>
    <w:rsid w:val="00002C9C"/>
    <w:rPr>
      <w:color w:val="666666"/>
    </w:rPr>
  </w:style>
  <w:style w:type="paragraph" w:styleId="NoSpacing">
    <w:name w:val="No Spacing"/>
    <w:link w:val="NoSpacingChar"/>
    <w:uiPriority w:val="1"/>
    <w:qFormat/>
    <w:rsid w:val="004F20DC"/>
    <w:pPr>
      <w:spacing w:after="0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F20DC"/>
    <w:rPr>
      <w:rFonts w:eastAsiaTheme="minorEastAsia"/>
      <w:kern w:val="0"/>
      <w:sz w:val="22"/>
      <w:szCs w:val="22"/>
      <w:lang w:val="en-US"/>
      <w14:ligatures w14:val="none"/>
    </w:rPr>
  </w:style>
  <w:style w:type="paragraph" w:customStyle="1" w:styleId="CoverDate">
    <w:name w:val="Cover Date"/>
    <w:basedOn w:val="Normal"/>
    <w:link w:val="CoverDateChar"/>
    <w:qFormat/>
    <w:rsid w:val="000C0462"/>
    <w:pPr>
      <w:spacing w:before="120" w:after="0" w:line="240" w:lineRule="auto"/>
      <w:ind w:right="340"/>
    </w:pPr>
    <w:rPr>
      <w:rFonts w:ascii="Roboto Slab Bold" w:eastAsiaTheme="minorHAnsi" w:hAnsi="Roboto Slab Bold" w:cstheme="minorBidi"/>
      <w:caps/>
      <w:color w:val="212120" w:themeColor="text1"/>
      <w:spacing w:val="20"/>
      <w:kern w:val="2"/>
      <w:szCs w:val="20"/>
      <w:lang w:val="en-US"/>
      <w14:ligatures w14:val="standardContextual"/>
    </w:rPr>
  </w:style>
  <w:style w:type="character" w:customStyle="1" w:styleId="CoverDateChar">
    <w:name w:val="Cover Date Char"/>
    <w:basedOn w:val="DefaultParagraphFont"/>
    <w:link w:val="CoverDate"/>
    <w:rsid w:val="000C0462"/>
    <w:rPr>
      <w:rFonts w:ascii="Roboto Slab Bold" w:hAnsi="Roboto Slab Bold"/>
      <w:caps/>
      <w:color w:val="212120" w:themeColor="text1"/>
      <w:spacing w:val="20"/>
      <w:sz w:val="20"/>
      <w:szCs w:val="20"/>
      <w:lang w:val="en-US"/>
    </w:rPr>
  </w:style>
  <w:style w:type="table" w:styleId="TableGrid">
    <w:name w:val="Table Grid"/>
    <w:aliases w:val="DPS Table Grid,epos-table1 top bottom 1"/>
    <w:basedOn w:val="TableNormal"/>
    <w:uiPriority w:val="39"/>
    <w:rsid w:val="00B82E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F6719"/>
    <w:pPr>
      <w:pageBreakBefore w:val="0"/>
      <w:pBdr>
        <w:left w:val="none" w:sz="0" w:space="0" w:color="auto"/>
      </w:pBdr>
      <w:spacing w:before="240" w:after="0" w:line="259" w:lineRule="auto"/>
      <w:ind w:left="0" w:right="0"/>
      <w:outlineLvl w:val="9"/>
    </w:pPr>
    <w:rPr>
      <w:rFonts w:asciiTheme="majorHAnsi" w:hAnsiTheme="majorHAnsi"/>
      <w:caps w:val="0"/>
      <w:color w:val="06645E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F6719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03E4B"/>
    <w:pPr>
      <w:spacing w:after="100" w:line="259" w:lineRule="auto"/>
      <w:ind w:right="170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4F6719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03E4B"/>
    <w:rPr>
      <w:color w:val="1892C5" w:themeColor="hyperlink"/>
      <w:u w:val="single"/>
    </w:rPr>
  </w:style>
  <w:style w:type="character" w:customStyle="1" w:styleId="CCS-TableTextChar">
    <w:name w:val="CCS-Table Text Char"/>
    <w:basedOn w:val="DefaultParagraphFont"/>
    <w:link w:val="CCS-TableText"/>
    <w:locked/>
    <w:rsid w:val="00EF04DF"/>
    <w:rPr>
      <w:rFonts w:ascii="Arial" w:hAnsi="Arial" w:cs="Arial"/>
    </w:rPr>
  </w:style>
  <w:style w:type="paragraph" w:customStyle="1" w:styleId="CCS-TableText">
    <w:name w:val="CCS-Table Text"/>
    <w:basedOn w:val="Normal"/>
    <w:link w:val="CCS-TableTextChar"/>
    <w:rsid w:val="00EF04DF"/>
    <w:pPr>
      <w:spacing w:before="60" w:after="60"/>
    </w:pPr>
    <w:rPr>
      <w:rFonts w:cs="Arial"/>
      <w:sz w:val="24"/>
      <w:szCs w:val="24"/>
    </w:rPr>
  </w:style>
  <w:style w:type="character" w:customStyle="1" w:styleId="ListParagraphChar">
    <w:name w:val="List Paragraph Char"/>
    <w:aliases w:val="List Paragraph1 Char,List Paragraph11 Char,List Paragraph2 Char,Bulit List -  Paragraph Char,Main numbered paragraph Char,Numbered List Paragraph Char,bullet 1 Char,Recommendation Char,L Char,List Paragraph111 Char,Dot pt Char"/>
    <w:basedOn w:val="DefaultParagraphFont"/>
    <w:link w:val="ListParagraph"/>
    <w:uiPriority w:val="34"/>
    <w:qFormat/>
    <w:rsid w:val="000A30BC"/>
    <w:rPr>
      <w:rFonts w:ascii="Atkinson Hyperlegible" w:hAnsi="Atkinson Hyperlegible"/>
      <w:color w:val="212120" w:themeColor="text1"/>
      <w:sz w:val="20"/>
      <w:szCs w:val="20"/>
    </w:rPr>
  </w:style>
  <w:style w:type="paragraph" w:customStyle="1" w:styleId="PlainParagraph">
    <w:name w:val="Plain Paragraph"/>
    <w:aliases w:val="PP"/>
    <w:basedOn w:val="Normal"/>
    <w:link w:val="PlainParagraphChar"/>
    <w:uiPriority w:val="4"/>
    <w:qFormat/>
    <w:rsid w:val="000A30BC"/>
    <w:pPr>
      <w:spacing w:before="140" w:after="140" w:line="280" w:lineRule="atLeast"/>
      <w:ind w:left="1134"/>
    </w:pPr>
    <w:rPr>
      <w:rFonts w:cs="Arial"/>
      <w:sz w:val="22"/>
      <w:szCs w:val="22"/>
      <w:lang w:val="en-AU" w:eastAsia="en-AU"/>
    </w:rPr>
  </w:style>
  <w:style w:type="character" w:customStyle="1" w:styleId="PlainParagraphChar">
    <w:name w:val="Plain Paragraph Char"/>
    <w:aliases w:val="PP Char"/>
    <w:basedOn w:val="DefaultParagraphFont"/>
    <w:link w:val="PlainParagraph"/>
    <w:uiPriority w:val="4"/>
    <w:rsid w:val="000A30BC"/>
    <w:rPr>
      <w:rFonts w:ascii="Arial" w:eastAsia="Times New Roman" w:hAnsi="Arial" w:cs="Arial"/>
      <w:kern w:val="0"/>
      <w:sz w:val="22"/>
      <w:szCs w:val="22"/>
      <w:lang w:val="en-AU"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CF483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5398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27BFC"/>
  </w:style>
  <w:style w:type="table" w:styleId="GridTable4-Accent3">
    <w:name w:val="Grid Table 4 Accent 3"/>
    <w:basedOn w:val="TableNormal"/>
    <w:uiPriority w:val="49"/>
    <w:rsid w:val="008C3AA7"/>
    <w:pPr>
      <w:spacing w:after="0"/>
    </w:pPr>
    <w:tblPr>
      <w:tblStyleRowBandSize w:val="1"/>
      <w:tblStyleColBandSize w:val="1"/>
      <w:tblBorders>
        <w:top w:val="single" w:sz="4" w:space="0" w:color="F29487" w:themeColor="accent3" w:themeTint="99"/>
        <w:left w:val="single" w:sz="4" w:space="0" w:color="F29487" w:themeColor="accent3" w:themeTint="99"/>
        <w:bottom w:val="single" w:sz="4" w:space="0" w:color="F29487" w:themeColor="accent3" w:themeTint="99"/>
        <w:right w:val="single" w:sz="4" w:space="0" w:color="F29487" w:themeColor="accent3" w:themeTint="99"/>
        <w:insideH w:val="single" w:sz="4" w:space="0" w:color="F29487" w:themeColor="accent3" w:themeTint="99"/>
        <w:insideV w:val="single" w:sz="4" w:space="0" w:color="F29487" w:themeColor="accent3" w:themeTint="99"/>
      </w:tblBorders>
    </w:tblPr>
    <w:tblStylePr w:type="firstRow">
      <w:rPr>
        <w:b/>
        <w:bCs/>
        <w:color w:val="F4F4E9" w:themeColor="background1"/>
      </w:rPr>
      <w:tblPr/>
      <w:tcPr>
        <w:tcBorders>
          <w:top w:val="single" w:sz="4" w:space="0" w:color="EA4E39" w:themeColor="accent3"/>
          <w:left w:val="single" w:sz="4" w:space="0" w:color="EA4E39" w:themeColor="accent3"/>
          <w:bottom w:val="single" w:sz="4" w:space="0" w:color="EA4E39" w:themeColor="accent3"/>
          <w:right w:val="single" w:sz="4" w:space="0" w:color="EA4E39" w:themeColor="accent3"/>
          <w:insideH w:val="nil"/>
          <w:insideV w:val="nil"/>
        </w:tcBorders>
        <w:shd w:val="clear" w:color="auto" w:fill="EA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A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7" w:themeFill="accent3" w:themeFillTint="33"/>
      </w:tcPr>
    </w:tblStylePr>
    <w:tblStylePr w:type="band1Horz">
      <w:tblPr/>
      <w:tcPr>
        <w:shd w:val="clear" w:color="auto" w:fill="FADBD7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8C3AA7"/>
    <w:pPr>
      <w:spacing w:after="0"/>
    </w:pPr>
    <w:tblPr>
      <w:tblStyleRowBandSize w:val="1"/>
      <w:tblStyleColBandSize w:val="1"/>
      <w:tblBorders>
        <w:top w:val="single" w:sz="4" w:space="0" w:color="30F1E5" w:themeColor="accent1" w:themeTint="99"/>
        <w:left w:val="single" w:sz="4" w:space="0" w:color="30F1E5" w:themeColor="accent1" w:themeTint="99"/>
        <w:bottom w:val="single" w:sz="4" w:space="0" w:color="30F1E5" w:themeColor="accent1" w:themeTint="99"/>
        <w:right w:val="single" w:sz="4" w:space="0" w:color="30F1E5" w:themeColor="accent1" w:themeTint="99"/>
        <w:insideH w:val="single" w:sz="4" w:space="0" w:color="30F1E5" w:themeColor="accent1" w:themeTint="99"/>
        <w:insideV w:val="single" w:sz="4" w:space="0" w:color="30F1E5" w:themeColor="accent1" w:themeTint="99"/>
      </w:tblBorders>
    </w:tblPr>
    <w:tblStylePr w:type="firstRow">
      <w:rPr>
        <w:b/>
        <w:bCs/>
        <w:color w:val="F4F4E9" w:themeColor="background1"/>
      </w:rPr>
      <w:tblPr/>
      <w:tcPr>
        <w:tcBorders>
          <w:top w:val="single" w:sz="4" w:space="0" w:color="09867F" w:themeColor="accent1"/>
          <w:left w:val="single" w:sz="4" w:space="0" w:color="09867F" w:themeColor="accent1"/>
          <w:bottom w:val="single" w:sz="4" w:space="0" w:color="09867F" w:themeColor="accent1"/>
          <w:right w:val="single" w:sz="4" w:space="0" w:color="09867F" w:themeColor="accent1"/>
          <w:insideH w:val="nil"/>
          <w:insideV w:val="nil"/>
        </w:tcBorders>
        <w:shd w:val="clear" w:color="auto" w:fill="09867F" w:themeFill="accent1"/>
      </w:tcPr>
    </w:tblStylePr>
    <w:tblStylePr w:type="lastRow">
      <w:rPr>
        <w:b/>
        <w:bCs/>
      </w:rPr>
      <w:tblPr/>
      <w:tcPr>
        <w:tcBorders>
          <w:top w:val="double" w:sz="4" w:space="0" w:color="0986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AF6" w:themeFill="accent1" w:themeFillTint="33"/>
      </w:tcPr>
    </w:tblStylePr>
    <w:tblStylePr w:type="band1Horz">
      <w:tblPr/>
      <w:tcPr>
        <w:shd w:val="clear" w:color="auto" w:fill="B9FAF6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97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B9D"/>
    <w:pPr>
      <w:spacing w:after="80" w:line="240" w:lineRule="auto"/>
      <w:ind w:right="340"/>
    </w:pPr>
    <w:rPr>
      <w:rFonts w:ascii="Atkinson Hyperlegible" w:eastAsiaTheme="minorHAnsi" w:hAnsi="Atkinson Hyperlegible" w:cstheme="minorBidi"/>
      <w:color w:val="212120" w:themeColor="text1"/>
      <w:kern w:val="2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B9D"/>
    <w:rPr>
      <w:rFonts w:ascii="Atkinson Hyperlegible" w:hAnsi="Atkinson Hyperlegible"/>
      <w:color w:val="21212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B9D"/>
    <w:rPr>
      <w:rFonts w:ascii="Atkinson Hyperlegible" w:hAnsi="Atkinson Hyperlegible"/>
      <w:b/>
      <w:bCs/>
      <w:color w:val="21212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co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si.dpo@adamsmithinternational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aihan.malik/Library/CloudStorage/OneDrive-SharedLibraries-AdamSmithInternational/Communications%20-%20Templates/MS%20Office%20Templates/WORD%20(COPY%20FILE%20TO%20LOCATION)/Reports%20(COPY%20REQUIRED%20TEMPLATE)/ASI_OnePager_Template.dotx" TargetMode="External"/></Relationships>
</file>

<file path=word/theme/theme1.xml><?xml version="1.0" encoding="utf-8"?>
<a:theme xmlns:a="http://schemas.openxmlformats.org/drawingml/2006/main" name="ASI24 Red Purple">
  <a:themeElements>
    <a:clrScheme name="ASI24 Teal Blue">
      <a:dk1>
        <a:srgbClr val="212120"/>
      </a:dk1>
      <a:lt1>
        <a:srgbClr val="F4F4E9"/>
      </a:lt1>
      <a:dk2>
        <a:srgbClr val="000000"/>
      </a:dk2>
      <a:lt2>
        <a:srgbClr val="FFFFFF"/>
      </a:lt2>
      <a:accent1>
        <a:srgbClr val="09867F"/>
      </a:accent1>
      <a:accent2>
        <a:srgbClr val="1892C5"/>
      </a:accent2>
      <a:accent3>
        <a:srgbClr val="EA4E39"/>
      </a:accent3>
      <a:accent4>
        <a:srgbClr val="EDC310"/>
      </a:accent4>
      <a:accent5>
        <a:srgbClr val="84457A"/>
      </a:accent5>
      <a:accent6>
        <a:srgbClr val="1892C5"/>
      </a:accent6>
      <a:hlink>
        <a:srgbClr val="1892C5"/>
      </a:hlink>
      <a:folHlink>
        <a:srgbClr val="84457A"/>
      </a:folHlink>
    </a:clrScheme>
    <a:fontScheme name="ASI24 04">
      <a:majorFont>
        <a:latin typeface="Roboto Slab Light"/>
        <a:ea typeface=""/>
        <a:cs typeface=""/>
      </a:majorFont>
      <a:minorFont>
        <a:latin typeface="Atkinson Hyperlegib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311AC1071F141A18C2B5E49F942F0" ma:contentTypeVersion="24" ma:contentTypeDescription="Create a new document." ma:contentTypeScope="" ma:versionID="a5bc9b2cbb8eb0187512b7a143469752">
  <xsd:schema xmlns:xsd="http://www.w3.org/2001/XMLSchema" xmlns:xs="http://www.w3.org/2001/XMLSchema" xmlns:p="http://schemas.microsoft.com/office/2006/metadata/properties" xmlns:ns2="c100a3e0-3dc9-4767-874d-9538657a6f0f" xmlns:ns3="9ce9a8c1-2c9d-43f2-a3dd-1d7a10b8ba10" xmlns:ns4="7d920b1c-74b3-4322-a97f-7a6128b1e94c" targetNamespace="http://schemas.microsoft.com/office/2006/metadata/properties" ma:root="true" ma:fieldsID="f5663612c463f1e1aa7255242fb5a541" ns2:_="" ns3:_="" ns4:_="">
    <xsd:import namespace="c100a3e0-3dc9-4767-874d-9538657a6f0f"/>
    <xsd:import namespace="9ce9a8c1-2c9d-43f2-a3dd-1d7a10b8ba10"/>
    <xsd:import namespace="7d920b1c-74b3-4322-a97f-7a6128b1e9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a3e0-3dc9-4767-874d-9538657a6f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9a8c1-2c9d-43f2-a3dd-1d7a10b8b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d2833b8-91a1-40a2-ab3e-f7b62cd97d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20b1c-74b3-4322-a97f-7a6128b1e94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f6d26d2-be74-43d6-8405-121fa2047675}" ma:internalName="TaxCatchAll" ma:showField="CatchAllData" ma:web="c100a3e0-3dc9-4767-874d-9538657a6f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00a3e0-3dc9-4767-874d-9538657a6f0f">JJKRYU5RYR5S-121799921-263</_dlc_DocId>
    <_dlc_DocIdUrl xmlns="c100a3e0-3dc9-4767-874d-9538657a6f0f">
      <Url>https://adamsmithint.sharepoint.com/sites/Communications/_layouts/15/DocIdRedir.aspx?ID=JJKRYU5RYR5S-121799921-263</Url>
      <Description>JJKRYU5RYR5S-121799921-263</Description>
    </_dlc_DocIdUrl>
    <lcf76f155ced4ddcb4097134ff3c332f xmlns="9ce9a8c1-2c9d-43f2-a3dd-1d7a10b8ba10">
      <Terms xmlns="http://schemas.microsoft.com/office/infopath/2007/PartnerControls"/>
    </lcf76f155ced4ddcb4097134ff3c332f>
    <TaxCatchAll xmlns="7d920b1c-74b3-4322-a97f-7a6128b1e9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38AD76-9482-4617-8412-EF66096A6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0a3e0-3dc9-4767-874d-9538657a6f0f"/>
    <ds:schemaRef ds:uri="9ce9a8c1-2c9d-43f2-a3dd-1d7a10b8ba10"/>
    <ds:schemaRef ds:uri="7d920b1c-74b3-4322-a97f-7a6128b1e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9C46B-D114-4FF4-95C5-017446E7D95B}">
  <ds:schemaRefs>
    <ds:schemaRef ds:uri="http://schemas.microsoft.com/office/2006/metadata/properties"/>
    <ds:schemaRef ds:uri="http://schemas.microsoft.com/office/infopath/2007/PartnerControls"/>
    <ds:schemaRef ds:uri="c100a3e0-3dc9-4767-874d-9538657a6f0f"/>
    <ds:schemaRef ds:uri="9ce9a8c1-2c9d-43f2-a3dd-1d7a10b8ba10"/>
    <ds:schemaRef ds:uri="7d920b1c-74b3-4322-a97f-7a6128b1e94c"/>
  </ds:schemaRefs>
</ds:datastoreItem>
</file>

<file path=customXml/itemProps3.xml><?xml version="1.0" encoding="utf-8"?>
<ds:datastoreItem xmlns:ds="http://schemas.openxmlformats.org/officeDocument/2006/customXml" ds:itemID="{57FABA42-8B74-46C0-8268-B7A3F92086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240890-CC69-413A-B203-4609F616DA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4D20AC-2F57-4E4F-A134-C37504A9A11B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3f3783f-cdd2-442a-a9d2-1183fd1c4316}" enabled="0" method="" siteId="{33f3783f-cdd2-442a-a9d2-1183fd1c43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ASI_OnePager_Template.dotx</Template>
  <TotalTime>1</TotalTime>
  <Pages>2</Pages>
  <Words>455</Words>
  <Characters>2339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 Malik</dc:creator>
  <cp:keywords/>
  <dc:description/>
  <cp:lastModifiedBy>Raihan Ali</cp:lastModifiedBy>
  <cp:revision>1</cp:revision>
  <dcterms:created xsi:type="dcterms:W3CDTF">2026-06-26T08:43:00Z</dcterms:created>
  <dcterms:modified xsi:type="dcterms:W3CDTF">2026-06-26T08:44:00Z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0x010100E01311AC1071F141A18C2B5E49F942F0</vt:lpwstr>
  </property>
  <property fmtid="{D5CDD505-2E9C-101B-9397-08002B2CF9AE}" pid="3" name="_dlc_DocIdItemGuid">
    <vt:lpwstr>828d9064-2462-4927-858a-903555743b82</vt:lpwstr>
  </property>
  <property fmtid="{D5CDD505-2E9C-101B-9397-08002B2CF9AE}" pid="4" name="MediaServiceImageTags">
    <vt:lpwstr/>
  </property>
</Properties>
</file>